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5CD" w:rsidRDefault="00D565CD">
      <w:pPr>
        <w:spacing w:line="360" w:lineRule="auto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>
        <w:rPr>
          <w:rFonts w:ascii="黑体" w:eastAsia="黑体" w:hAnsi="黑体" w:cs="黑体"/>
          <w:sz w:val="32"/>
          <w:szCs w:val="32"/>
        </w:rPr>
        <w:t>1</w:t>
      </w:r>
    </w:p>
    <w:p w:rsidR="00D565CD" w:rsidRDefault="00D565CD">
      <w:pPr>
        <w:spacing w:line="360" w:lineRule="auto"/>
        <w:jc w:val="center"/>
        <w:rPr>
          <w:rFonts w:ascii="黑体" w:eastAsia="黑体" w:hAnsi="楷体"/>
          <w:b/>
          <w:bCs/>
          <w:sz w:val="48"/>
          <w:szCs w:val="48"/>
        </w:rPr>
      </w:pPr>
    </w:p>
    <w:p w:rsidR="00D565CD" w:rsidRDefault="00D565CD">
      <w:pPr>
        <w:spacing w:line="360" w:lineRule="auto"/>
        <w:jc w:val="center"/>
        <w:rPr>
          <w:rFonts w:ascii="黑体" w:eastAsia="黑体" w:hAnsi="楷体"/>
          <w:b/>
          <w:bCs/>
          <w:sz w:val="48"/>
          <w:szCs w:val="48"/>
        </w:rPr>
      </w:pPr>
      <w:r>
        <w:rPr>
          <w:rFonts w:ascii="黑体" w:eastAsia="黑体" w:hAnsi="楷体" w:cs="黑体" w:hint="eastAsia"/>
          <w:b/>
          <w:bCs/>
          <w:sz w:val="48"/>
          <w:szCs w:val="48"/>
        </w:rPr>
        <w:t>青岛市义务教育学段实验学校</w:t>
      </w:r>
    </w:p>
    <w:p w:rsidR="00D565CD" w:rsidRDefault="00D565CD">
      <w:pPr>
        <w:spacing w:line="360" w:lineRule="auto"/>
        <w:jc w:val="center"/>
        <w:rPr>
          <w:rFonts w:ascii="黑体" w:eastAsia="黑体" w:hAnsi="楷体"/>
          <w:b/>
          <w:bCs/>
          <w:sz w:val="48"/>
          <w:szCs w:val="48"/>
        </w:rPr>
      </w:pPr>
      <w:r>
        <w:rPr>
          <w:rFonts w:ascii="黑体" w:eastAsia="黑体" w:hAnsi="楷体" w:cs="黑体" w:hint="eastAsia"/>
          <w:b/>
          <w:bCs/>
          <w:sz w:val="48"/>
          <w:szCs w:val="48"/>
        </w:rPr>
        <w:t>建设项目申报书</w:t>
      </w:r>
    </w:p>
    <w:p w:rsidR="00D565CD" w:rsidRDefault="00D565CD">
      <w:pPr>
        <w:spacing w:line="360" w:lineRule="auto"/>
        <w:rPr>
          <w:rFonts w:eastAsia="黑体"/>
          <w:sz w:val="52"/>
          <w:szCs w:val="52"/>
        </w:rPr>
      </w:pPr>
    </w:p>
    <w:p w:rsidR="00D565CD" w:rsidRDefault="00D565CD">
      <w:pPr>
        <w:spacing w:line="360" w:lineRule="auto"/>
        <w:rPr>
          <w:rFonts w:eastAsia="黑体"/>
          <w:sz w:val="28"/>
          <w:szCs w:val="28"/>
        </w:rPr>
      </w:pPr>
    </w:p>
    <w:p w:rsidR="00D565CD" w:rsidRDefault="00D565CD" w:rsidP="001D4FDB">
      <w:pPr>
        <w:tabs>
          <w:tab w:val="left" w:pos="2552"/>
        </w:tabs>
        <w:spacing w:before="240"/>
        <w:ind w:firstLineChars="300" w:firstLine="31680"/>
        <w:rPr>
          <w:rFonts w:eastAsia="仿宋_GB2312"/>
          <w:sz w:val="36"/>
          <w:szCs w:val="36"/>
        </w:rPr>
      </w:pPr>
      <w:r>
        <w:rPr>
          <w:rFonts w:eastAsia="仿宋_GB2312" w:cs="仿宋_GB2312" w:hint="eastAsia"/>
          <w:sz w:val="36"/>
          <w:szCs w:val="36"/>
        </w:rPr>
        <w:t>学校（公章）</w:t>
      </w:r>
    </w:p>
    <w:p w:rsidR="00D565CD" w:rsidRDefault="00D565CD" w:rsidP="001D4FDB">
      <w:pPr>
        <w:spacing w:before="240"/>
        <w:ind w:firstLineChars="300" w:firstLine="31680"/>
        <w:rPr>
          <w:rFonts w:eastAsia="仿宋_GB2312"/>
          <w:sz w:val="36"/>
          <w:szCs w:val="36"/>
          <w:u w:val="single"/>
        </w:rPr>
      </w:pPr>
      <w:r>
        <w:rPr>
          <w:rFonts w:eastAsia="仿宋_GB2312" w:cs="仿宋_GB2312" w:hint="eastAsia"/>
          <w:sz w:val="36"/>
          <w:szCs w:val="36"/>
        </w:rPr>
        <w:t>填报人</w:t>
      </w:r>
    </w:p>
    <w:p w:rsidR="00D565CD" w:rsidRDefault="00D565CD" w:rsidP="001D4FDB">
      <w:pPr>
        <w:spacing w:before="240"/>
        <w:ind w:firstLineChars="300" w:firstLine="31680"/>
        <w:rPr>
          <w:rFonts w:eastAsia="仿宋_GB2312"/>
          <w:sz w:val="36"/>
          <w:szCs w:val="36"/>
        </w:rPr>
      </w:pPr>
      <w:r>
        <w:rPr>
          <w:rFonts w:eastAsia="仿宋_GB2312" w:cs="仿宋_GB2312" w:hint="eastAsia"/>
          <w:sz w:val="36"/>
          <w:szCs w:val="36"/>
        </w:rPr>
        <w:t>主管单位（公章）</w:t>
      </w:r>
    </w:p>
    <w:p w:rsidR="00D565CD" w:rsidRDefault="00D565CD" w:rsidP="001D4FDB">
      <w:pPr>
        <w:spacing w:before="240"/>
        <w:ind w:firstLineChars="300" w:firstLine="31680"/>
        <w:rPr>
          <w:rFonts w:eastAsia="仿宋_GB2312"/>
          <w:sz w:val="36"/>
          <w:szCs w:val="36"/>
          <w:u w:val="single"/>
        </w:rPr>
      </w:pPr>
      <w:r>
        <w:rPr>
          <w:rFonts w:eastAsia="仿宋_GB2312" w:cs="仿宋_GB2312" w:hint="eastAsia"/>
          <w:sz w:val="36"/>
          <w:szCs w:val="36"/>
        </w:rPr>
        <w:t>填报时间</w:t>
      </w:r>
    </w:p>
    <w:p w:rsidR="00D565CD" w:rsidRDefault="00D565CD" w:rsidP="001D4FDB">
      <w:pPr>
        <w:spacing w:line="360" w:lineRule="auto"/>
        <w:ind w:left="31680" w:hangingChars="250" w:firstLine="31680"/>
        <w:jc w:val="center"/>
        <w:rPr>
          <w:rFonts w:eastAsia="仿宋_GB2312"/>
          <w:sz w:val="32"/>
          <w:szCs w:val="32"/>
        </w:rPr>
      </w:pPr>
    </w:p>
    <w:p w:rsidR="00D565CD" w:rsidRDefault="00D565CD" w:rsidP="001D4FDB">
      <w:pPr>
        <w:spacing w:line="360" w:lineRule="auto"/>
        <w:ind w:leftChars="380" w:left="31680" w:firstLineChars="100" w:firstLine="31680"/>
        <w:rPr>
          <w:rFonts w:eastAsia="仿宋_GB2312"/>
          <w:sz w:val="32"/>
          <w:szCs w:val="32"/>
        </w:rPr>
      </w:pPr>
      <w:r>
        <w:rPr>
          <w:rFonts w:eastAsia="仿宋_GB2312" w:cs="仿宋_GB2312" w:hint="eastAsia"/>
          <w:sz w:val="32"/>
          <w:szCs w:val="32"/>
        </w:rPr>
        <w:t>申报项目共</w:t>
      </w:r>
      <w:r>
        <w:rPr>
          <w:rFonts w:eastAsia="仿宋_GB2312"/>
          <w:sz w:val="32"/>
          <w:szCs w:val="32"/>
        </w:rPr>
        <w:t xml:space="preserve">    </w:t>
      </w:r>
      <w:r>
        <w:rPr>
          <w:rFonts w:eastAsia="仿宋_GB2312" w:cs="仿宋_GB2312" w:hint="eastAsia"/>
          <w:sz w:val="32"/>
          <w:szCs w:val="32"/>
        </w:rPr>
        <w:t>项</w:t>
      </w:r>
    </w:p>
    <w:p w:rsidR="00D565CD" w:rsidRDefault="00D565CD">
      <w:pPr>
        <w:spacing w:line="360" w:lineRule="auto"/>
        <w:jc w:val="center"/>
        <w:rPr>
          <w:rFonts w:ascii="黑体" w:eastAsia="黑体"/>
          <w:sz w:val="24"/>
          <w:szCs w:val="24"/>
        </w:rPr>
      </w:pPr>
    </w:p>
    <w:p w:rsidR="00D565CD" w:rsidRDefault="00D565CD">
      <w:pPr>
        <w:spacing w:line="360" w:lineRule="auto"/>
        <w:rPr>
          <w:rFonts w:ascii="黑体" w:eastAsia="黑体"/>
          <w:sz w:val="24"/>
          <w:szCs w:val="24"/>
        </w:rPr>
      </w:pPr>
    </w:p>
    <w:p w:rsidR="00D565CD" w:rsidRDefault="00D565CD">
      <w:pPr>
        <w:jc w:val="center"/>
        <w:outlineLvl w:val="0"/>
        <w:rPr>
          <w:rFonts w:ascii="黑体" w:eastAsia="黑体" w:hAnsi="宋体"/>
          <w:sz w:val="32"/>
          <w:szCs w:val="32"/>
        </w:rPr>
      </w:pPr>
    </w:p>
    <w:p w:rsidR="00D565CD" w:rsidRDefault="00D565CD">
      <w:pPr>
        <w:jc w:val="center"/>
        <w:outlineLvl w:val="0"/>
        <w:rPr>
          <w:rFonts w:ascii="黑体" w:eastAsia="黑体" w:hAnsi="宋体"/>
          <w:color w:val="000000"/>
          <w:sz w:val="52"/>
          <w:szCs w:val="52"/>
        </w:rPr>
      </w:pPr>
      <w:r>
        <w:rPr>
          <w:rFonts w:ascii="黑体" w:eastAsia="黑体" w:hAnsi="宋体" w:cs="黑体" w:hint="eastAsia"/>
          <w:color w:val="000000"/>
          <w:sz w:val="52"/>
          <w:szCs w:val="52"/>
        </w:rPr>
        <w:t>青岛市教育局制</w:t>
      </w:r>
    </w:p>
    <w:p w:rsidR="00D565CD" w:rsidRDefault="00D565CD">
      <w:pPr>
        <w:jc w:val="center"/>
        <w:rPr>
          <w:rFonts w:ascii="黑体" w:eastAsia="黑体"/>
          <w:color w:val="000000"/>
          <w:sz w:val="52"/>
          <w:szCs w:val="52"/>
        </w:rPr>
      </w:pPr>
      <w:r>
        <w:rPr>
          <w:rFonts w:ascii="黑体" w:eastAsia="黑体" w:cs="黑体" w:hint="eastAsia"/>
          <w:color w:val="000000"/>
          <w:sz w:val="52"/>
          <w:szCs w:val="52"/>
        </w:rPr>
        <w:t>二○二○年七月</w:t>
      </w:r>
    </w:p>
    <w:p w:rsidR="00D565CD" w:rsidRDefault="00D565CD">
      <w:pPr>
        <w:outlineLvl w:val="0"/>
        <w:rPr>
          <w:rFonts w:ascii="黑体" w:eastAsia="黑体"/>
          <w:sz w:val="44"/>
          <w:szCs w:val="44"/>
        </w:rPr>
      </w:pPr>
    </w:p>
    <w:p w:rsidR="00D565CD" w:rsidRDefault="00D565CD">
      <w:pPr>
        <w:jc w:val="center"/>
        <w:outlineLvl w:val="0"/>
        <w:rPr>
          <w:rFonts w:ascii="黑体" w:eastAsia="黑体"/>
          <w:sz w:val="44"/>
          <w:szCs w:val="44"/>
        </w:rPr>
      </w:pPr>
      <w:r>
        <w:rPr>
          <w:rFonts w:ascii="黑体" w:eastAsia="黑体" w:cs="黑体" w:hint="eastAsia"/>
          <w:sz w:val="44"/>
          <w:szCs w:val="44"/>
        </w:rPr>
        <w:t>填写要求</w:t>
      </w:r>
    </w:p>
    <w:p w:rsidR="00D565CD" w:rsidRDefault="00D565CD">
      <w:pPr>
        <w:jc w:val="center"/>
        <w:outlineLvl w:val="0"/>
        <w:rPr>
          <w:rFonts w:ascii="黑体" w:eastAsia="黑体"/>
          <w:sz w:val="44"/>
          <w:szCs w:val="44"/>
        </w:rPr>
      </w:pPr>
    </w:p>
    <w:p w:rsidR="00D565CD" w:rsidRDefault="00D565CD" w:rsidP="001D4FDB">
      <w:pPr>
        <w:pStyle w:val="BodyTextIndent3"/>
        <w:ind w:leftChars="1" w:left="31680" w:firstLineChars="200" w:firstLine="31680"/>
        <w:rPr>
          <w:rFonts w:cs="Times New Roman"/>
          <w:b w:val="0"/>
          <w:bCs w:val="0"/>
          <w:sz w:val="32"/>
          <w:szCs w:val="32"/>
        </w:rPr>
      </w:pPr>
      <w:r>
        <w:rPr>
          <w:rFonts w:cs="仿宋_GB2312" w:hint="eastAsia"/>
          <w:b w:val="0"/>
          <w:bCs w:val="0"/>
          <w:sz w:val="32"/>
          <w:szCs w:val="32"/>
        </w:rPr>
        <w:t>一、请按照《青岛市义务教育学段实验学校建设方案》要求，如实填写，仔细核对。</w:t>
      </w:r>
    </w:p>
    <w:p w:rsidR="00D565CD" w:rsidRDefault="00D565CD" w:rsidP="001D4FDB">
      <w:pPr>
        <w:pStyle w:val="BodyTextIndent3"/>
        <w:ind w:leftChars="1" w:left="31680" w:firstLineChars="200" w:firstLine="31680"/>
        <w:rPr>
          <w:rFonts w:cs="Times New Roman"/>
          <w:b w:val="0"/>
          <w:bCs w:val="0"/>
          <w:sz w:val="32"/>
          <w:szCs w:val="32"/>
        </w:rPr>
      </w:pPr>
      <w:r>
        <w:rPr>
          <w:rFonts w:cs="仿宋_GB2312" w:hint="eastAsia"/>
          <w:b w:val="0"/>
          <w:bCs w:val="0"/>
          <w:sz w:val="32"/>
          <w:szCs w:val="32"/>
        </w:rPr>
        <w:t>二、表格空间不足，可以扩展。</w:t>
      </w:r>
    </w:p>
    <w:p w:rsidR="00D565CD" w:rsidRDefault="00D565CD" w:rsidP="001D4FDB">
      <w:pPr>
        <w:spacing w:line="360" w:lineRule="auto"/>
        <w:ind w:firstLineChars="200" w:firstLine="31680"/>
        <w:rPr>
          <w:rFonts w:ascii="黑体" w:eastAsia="仿宋_GB2312"/>
          <w:sz w:val="32"/>
          <w:szCs w:val="32"/>
        </w:rPr>
      </w:pPr>
      <w:r>
        <w:rPr>
          <w:rFonts w:ascii="黑体" w:eastAsia="仿宋_GB2312" w:cs="仿宋_GB2312" w:hint="eastAsia"/>
          <w:sz w:val="32"/>
          <w:szCs w:val="32"/>
        </w:rPr>
        <w:t>三、文字表述要明确时间、内容、结果等基本要素，突出重点，简明扼要。</w:t>
      </w:r>
    </w:p>
    <w:p w:rsidR="00D565CD" w:rsidRDefault="00D565CD" w:rsidP="001D4FDB">
      <w:pPr>
        <w:spacing w:line="360" w:lineRule="auto"/>
        <w:ind w:firstLineChars="200" w:firstLine="31680"/>
        <w:rPr>
          <w:rFonts w:eastAsia="仿宋_GB2312"/>
          <w:sz w:val="32"/>
          <w:szCs w:val="32"/>
        </w:rPr>
      </w:pPr>
      <w:r>
        <w:rPr>
          <w:rFonts w:ascii="黑体" w:eastAsia="仿宋_GB2312" w:cs="仿宋_GB2312" w:hint="eastAsia"/>
          <w:sz w:val="32"/>
          <w:szCs w:val="32"/>
        </w:rPr>
        <w:t>四、</w:t>
      </w:r>
      <w:r>
        <w:rPr>
          <w:rFonts w:eastAsia="仿宋_GB2312" w:cs="仿宋_GB2312" w:hint="eastAsia"/>
          <w:sz w:val="32"/>
          <w:szCs w:val="32"/>
        </w:rPr>
        <w:t>此表请使用</w:t>
      </w:r>
      <w:r>
        <w:rPr>
          <w:rFonts w:eastAsia="仿宋_GB2312"/>
          <w:sz w:val="32"/>
          <w:szCs w:val="32"/>
        </w:rPr>
        <w:t>A4</w:t>
      </w:r>
      <w:r>
        <w:rPr>
          <w:rFonts w:eastAsia="仿宋_GB2312" w:cs="仿宋_GB2312" w:hint="eastAsia"/>
          <w:sz w:val="32"/>
          <w:szCs w:val="32"/>
        </w:rPr>
        <w:t>纸，双面打印，左侧装订，一式四份连同电子文档一并上报。</w:t>
      </w:r>
    </w:p>
    <w:p w:rsidR="00D565CD" w:rsidRDefault="00D565CD">
      <w:pPr>
        <w:rPr>
          <w:rFonts w:eastAsia="仿宋_GB2312"/>
          <w:sz w:val="32"/>
          <w:szCs w:val="32"/>
        </w:rPr>
      </w:pPr>
    </w:p>
    <w:p w:rsidR="00D565CD" w:rsidRPr="0081337B" w:rsidRDefault="00D565CD" w:rsidP="0081337B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br w:type="page"/>
      </w:r>
      <w:r>
        <w:rPr>
          <w:rFonts w:ascii="黑体" w:eastAsia="黑体" w:hAnsi="黑体" w:cs="黑体"/>
          <w:sz w:val="24"/>
          <w:szCs w:val="24"/>
        </w:rPr>
        <w:t>1.</w:t>
      </w:r>
      <w:r>
        <w:rPr>
          <w:rFonts w:ascii="黑体" w:eastAsia="黑体" w:hAnsi="黑体" w:cs="黑体" w:hint="eastAsia"/>
          <w:sz w:val="24"/>
          <w:szCs w:val="24"/>
        </w:rPr>
        <w:t>学校基本情况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48"/>
        <w:gridCol w:w="1339"/>
        <w:gridCol w:w="765"/>
        <w:gridCol w:w="382"/>
        <w:gridCol w:w="955"/>
        <w:gridCol w:w="364"/>
        <w:gridCol w:w="591"/>
        <w:gridCol w:w="188"/>
        <w:gridCol w:w="763"/>
        <w:gridCol w:w="361"/>
        <w:gridCol w:w="1904"/>
      </w:tblGrid>
      <w:tr w:rsidR="00D565CD">
        <w:trPr>
          <w:trHeight w:val="558"/>
          <w:jc w:val="center"/>
        </w:trPr>
        <w:tc>
          <w:tcPr>
            <w:tcW w:w="799" w:type="pct"/>
            <w:vMerge w:val="restart"/>
            <w:vAlign w:val="center"/>
          </w:tcPr>
          <w:p w:rsidR="00D565CD" w:rsidRDefault="00D565CD">
            <w:pPr>
              <w:spacing w:line="240" w:lineRule="exact"/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学校名称</w:t>
            </w:r>
          </w:p>
        </w:tc>
        <w:tc>
          <w:tcPr>
            <w:tcW w:w="1899" w:type="pct"/>
            <w:gridSpan w:val="4"/>
            <w:vMerge w:val="restar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631" w:type="pct"/>
            <w:gridSpan w:val="3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学段层次</w:t>
            </w:r>
          </w:p>
        </w:tc>
        <w:tc>
          <w:tcPr>
            <w:tcW w:w="1671" w:type="pct"/>
            <w:gridSpan w:val="3"/>
            <w:vAlign w:val="center"/>
          </w:tcPr>
          <w:p w:rsidR="00D565CD" w:rsidRDefault="00D565CD">
            <w:pPr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□小学□初中□九年一贯制</w:t>
            </w:r>
          </w:p>
        </w:tc>
      </w:tr>
      <w:tr w:rsidR="00D565CD">
        <w:trPr>
          <w:trHeight w:val="496"/>
          <w:jc w:val="center"/>
        </w:trPr>
        <w:tc>
          <w:tcPr>
            <w:tcW w:w="799" w:type="pct"/>
            <w:vMerge/>
            <w:vAlign w:val="center"/>
          </w:tcPr>
          <w:p w:rsidR="00D565CD" w:rsidRDefault="00D565CD">
            <w:pPr>
              <w:spacing w:line="240" w:lineRule="exact"/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1899" w:type="pct"/>
            <w:gridSpan w:val="4"/>
            <w:vMerge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631" w:type="pct"/>
            <w:gridSpan w:val="3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学校属性</w:t>
            </w:r>
          </w:p>
        </w:tc>
        <w:tc>
          <w:tcPr>
            <w:tcW w:w="1671" w:type="pct"/>
            <w:gridSpan w:val="3"/>
            <w:vAlign w:val="center"/>
          </w:tcPr>
          <w:p w:rsidR="00D565CD" w:rsidRDefault="00D565CD">
            <w:pPr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hAnsi="Wingdings 2" w:hint="eastAsia"/>
                <w:color w:val="000000"/>
                <w:szCs w:val="20"/>
              </w:rPr>
              <w:sym w:font="Wingdings 2" w:char="F0A3"/>
            </w:r>
            <w:r>
              <w:rPr>
                <w:rFonts w:ascii="仿宋_GB2312" w:eastAsia="仿宋_GB2312" w:cs="仿宋_GB2312" w:hint="eastAsia"/>
                <w:color w:val="000000"/>
              </w:rPr>
              <w:t>公办学校□民办学校</w:t>
            </w:r>
          </w:p>
        </w:tc>
      </w:tr>
      <w:tr w:rsidR="00D565CD">
        <w:trPr>
          <w:trHeight w:val="496"/>
          <w:jc w:val="center"/>
        </w:trPr>
        <w:tc>
          <w:tcPr>
            <w:tcW w:w="799" w:type="pct"/>
            <w:vAlign w:val="center"/>
          </w:tcPr>
          <w:p w:rsidR="00D565CD" w:rsidRDefault="00D565CD">
            <w:pPr>
              <w:spacing w:line="240" w:lineRule="exact"/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学校类型</w:t>
            </w:r>
          </w:p>
        </w:tc>
        <w:tc>
          <w:tcPr>
            <w:tcW w:w="4201" w:type="pct"/>
            <w:gridSpan w:val="10"/>
            <w:vAlign w:val="center"/>
          </w:tcPr>
          <w:p w:rsidR="00D565CD" w:rsidRDefault="00D565CD">
            <w:pPr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□已挂牌学校</w:t>
            </w:r>
            <w:r>
              <w:rPr>
                <w:rFonts w:ascii="仿宋_GB2312" w:eastAsia="仿宋_GB2312" w:cs="仿宋_GB2312"/>
                <w:color w:val="000000"/>
              </w:rPr>
              <w:t xml:space="preserve">  </w:t>
            </w:r>
            <w:r>
              <w:rPr>
                <w:rFonts w:ascii="仿宋_GB2312" w:eastAsia="仿宋_GB2312" w:cs="仿宋_GB2312" w:hint="eastAsia"/>
                <w:color w:val="000000"/>
              </w:rPr>
              <w:t>□重点打造学校</w:t>
            </w:r>
            <w:r>
              <w:rPr>
                <w:rFonts w:ascii="仿宋_GB2312" w:eastAsia="仿宋_GB2312" w:cs="仿宋_GB2312"/>
                <w:color w:val="000000"/>
              </w:rPr>
              <w:t xml:space="preserve">  </w:t>
            </w:r>
            <w:r>
              <w:rPr>
                <w:rFonts w:ascii="仿宋_GB2312" w:eastAsia="仿宋_GB2312" w:cs="仿宋_GB2312" w:hint="eastAsia"/>
                <w:color w:val="000000"/>
              </w:rPr>
              <w:t>□薄弱学校</w:t>
            </w:r>
            <w:r>
              <w:rPr>
                <w:rFonts w:ascii="仿宋_GB2312" w:eastAsia="仿宋_GB2312" w:cs="仿宋_GB2312"/>
                <w:color w:val="000000"/>
              </w:rPr>
              <w:t xml:space="preserve">   </w:t>
            </w:r>
            <w:r>
              <w:rPr>
                <w:rFonts w:ascii="仿宋_GB2312" w:eastAsia="仿宋_GB2312" w:cs="仿宋_GB2312" w:hint="eastAsia"/>
                <w:color w:val="000000"/>
              </w:rPr>
              <w:t>□乡村学校</w:t>
            </w:r>
          </w:p>
        </w:tc>
      </w:tr>
      <w:tr w:rsidR="00D565CD">
        <w:trPr>
          <w:trHeight w:val="404"/>
          <w:jc w:val="center"/>
        </w:trPr>
        <w:tc>
          <w:tcPr>
            <w:tcW w:w="799" w:type="pct"/>
            <w:vAlign w:val="center"/>
          </w:tcPr>
          <w:p w:rsidR="00D565CD" w:rsidRDefault="00D565CD">
            <w:pPr>
              <w:spacing w:line="240" w:lineRule="exact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学校地址</w:t>
            </w:r>
          </w:p>
        </w:tc>
        <w:tc>
          <w:tcPr>
            <w:tcW w:w="2100" w:type="pct"/>
            <w:gridSpan w:val="5"/>
            <w:vAlign w:val="center"/>
          </w:tcPr>
          <w:p w:rsidR="00D565CD" w:rsidRDefault="00D565CD">
            <w:pPr>
              <w:spacing w:line="240" w:lineRule="exact"/>
              <w:rPr>
                <w:rFonts w:ascii="仿宋_GB2312" w:eastAsia="仿宋_GB2312"/>
              </w:rPr>
            </w:pPr>
          </w:p>
        </w:tc>
        <w:tc>
          <w:tcPr>
            <w:tcW w:w="1050" w:type="pct"/>
            <w:gridSpan w:val="4"/>
            <w:vAlign w:val="center"/>
          </w:tcPr>
          <w:p w:rsidR="00D565CD" w:rsidRDefault="00D565CD">
            <w:pPr>
              <w:spacing w:line="240" w:lineRule="exact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在校生总数：</w:t>
            </w:r>
          </w:p>
        </w:tc>
        <w:tc>
          <w:tcPr>
            <w:tcW w:w="1051" w:type="pct"/>
            <w:vAlign w:val="center"/>
          </w:tcPr>
          <w:p w:rsidR="00D565CD" w:rsidRDefault="00D565CD">
            <w:pPr>
              <w:spacing w:line="240" w:lineRule="exact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教职工总数：</w:t>
            </w:r>
          </w:p>
        </w:tc>
      </w:tr>
      <w:tr w:rsidR="00D565CD">
        <w:trPr>
          <w:trHeight w:val="600"/>
          <w:jc w:val="center"/>
        </w:trPr>
        <w:tc>
          <w:tcPr>
            <w:tcW w:w="799" w:type="pct"/>
            <w:vAlign w:val="center"/>
          </w:tcPr>
          <w:p w:rsidR="00D565CD" w:rsidRDefault="00D565CD">
            <w:pPr>
              <w:spacing w:line="240" w:lineRule="exact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邮政编码</w:t>
            </w:r>
          </w:p>
        </w:tc>
        <w:tc>
          <w:tcPr>
            <w:tcW w:w="1161" w:type="pct"/>
            <w:gridSpan w:val="2"/>
            <w:vAlign w:val="center"/>
          </w:tcPr>
          <w:p w:rsidR="00D565CD" w:rsidRDefault="00D565CD">
            <w:pPr>
              <w:spacing w:line="24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738" w:type="pct"/>
            <w:gridSpan w:val="2"/>
            <w:vAlign w:val="center"/>
          </w:tcPr>
          <w:p w:rsidR="00D565CD" w:rsidRDefault="00D565CD">
            <w:pPr>
              <w:spacing w:line="240" w:lineRule="exact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学校网址</w:t>
            </w:r>
          </w:p>
        </w:tc>
        <w:tc>
          <w:tcPr>
            <w:tcW w:w="2302" w:type="pct"/>
            <w:gridSpan w:val="6"/>
            <w:vAlign w:val="center"/>
          </w:tcPr>
          <w:p w:rsidR="00D565CD" w:rsidRDefault="00D565CD">
            <w:pPr>
              <w:spacing w:line="240" w:lineRule="exact"/>
              <w:jc w:val="center"/>
              <w:rPr>
                <w:rFonts w:ascii="仿宋_GB2312" w:eastAsia="仿宋_GB2312"/>
              </w:rPr>
            </w:pPr>
          </w:p>
        </w:tc>
      </w:tr>
      <w:tr w:rsidR="00D565CD">
        <w:trPr>
          <w:trHeight w:val="640"/>
          <w:jc w:val="center"/>
        </w:trPr>
        <w:tc>
          <w:tcPr>
            <w:tcW w:w="799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学校法人</w:t>
            </w:r>
          </w:p>
        </w:tc>
        <w:tc>
          <w:tcPr>
            <w:tcW w:w="739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联系电话</w:t>
            </w:r>
          </w:p>
        </w:tc>
        <w:tc>
          <w:tcPr>
            <w:tcW w:w="1054" w:type="pct"/>
            <w:gridSpan w:val="3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525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 w:cs="仿宋_GB2312"/>
              </w:rPr>
            </w:pPr>
            <w:r>
              <w:rPr>
                <w:rFonts w:ascii="仿宋_GB2312" w:eastAsia="仿宋_GB2312" w:cs="仿宋_GB2312"/>
              </w:rPr>
              <w:t>Email</w:t>
            </w:r>
          </w:p>
        </w:tc>
        <w:tc>
          <w:tcPr>
            <w:tcW w:w="1250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 w:cs="仿宋_GB2312"/>
              </w:rPr>
            </w:pPr>
          </w:p>
        </w:tc>
      </w:tr>
      <w:tr w:rsidR="00D565CD">
        <w:trPr>
          <w:trHeight w:val="670"/>
          <w:jc w:val="center"/>
        </w:trPr>
        <w:tc>
          <w:tcPr>
            <w:tcW w:w="799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项目负责人</w:t>
            </w:r>
          </w:p>
        </w:tc>
        <w:tc>
          <w:tcPr>
            <w:tcW w:w="739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联系电话</w:t>
            </w:r>
          </w:p>
        </w:tc>
        <w:tc>
          <w:tcPr>
            <w:tcW w:w="1054" w:type="pct"/>
            <w:gridSpan w:val="3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525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 w:cs="仿宋_GB2312"/>
              </w:rPr>
            </w:pPr>
            <w:r>
              <w:rPr>
                <w:rFonts w:ascii="仿宋_GB2312" w:eastAsia="仿宋_GB2312" w:cs="仿宋_GB2312"/>
              </w:rPr>
              <w:t>Email</w:t>
            </w:r>
          </w:p>
        </w:tc>
        <w:tc>
          <w:tcPr>
            <w:tcW w:w="1250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 w:cs="仿宋_GB2312"/>
              </w:rPr>
            </w:pPr>
          </w:p>
        </w:tc>
      </w:tr>
      <w:tr w:rsidR="00D565CD">
        <w:trPr>
          <w:trHeight w:val="670"/>
          <w:jc w:val="center"/>
        </w:trPr>
        <w:tc>
          <w:tcPr>
            <w:tcW w:w="799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学校上级主管部门</w:t>
            </w:r>
          </w:p>
        </w:tc>
        <w:tc>
          <w:tcPr>
            <w:tcW w:w="4201" w:type="pct"/>
            <w:gridSpan w:val="10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</w:tr>
      <w:tr w:rsidR="00D565CD">
        <w:trPr>
          <w:cantSplit/>
          <w:trHeight w:val="660"/>
          <w:jc w:val="center"/>
        </w:trPr>
        <w:tc>
          <w:tcPr>
            <w:tcW w:w="5000" w:type="pct"/>
            <w:gridSpan w:val="11"/>
            <w:vAlign w:val="center"/>
          </w:tcPr>
          <w:p w:rsidR="00D565CD" w:rsidRDefault="00D565CD">
            <w:pPr>
              <w:spacing w:line="440" w:lineRule="exact"/>
              <w:jc w:val="left"/>
            </w:pPr>
            <w:r>
              <w:rPr>
                <w:rFonts w:ascii="仿宋_GB2312" w:eastAsia="仿宋_GB2312" w:cs="仿宋_GB2312" w:hint="eastAsia"/>
              </w:rPr>
              <w:t>说明：简述学校规模、办学方向、办学行为、领导班子建设、学校管理、校园建设、师资队伍建设、信息化建设等工作情况</w:t>
            </w:r>
          </w:p>
        </w:tc>
      </w:tr>
      <w:tr w:rsidR="00D565CD">
        <w:trPr>
          <w:cantSplit/>
          <w:trHeight w:val="5376"/>
          <w:jc w:val="center"/>
        </w:trPr>
        <w:tc>
          <w:tcPr>
            <w:tcW w:w="5000" w:type="pct"/>
            <w:gridSpan w:val="11"/>
          </w:tcPr>
          <w:p w:rsidR="00D565CD" w:rsidRDefault="00D565CD">
            <w:pPr>
              <w:spacing w:before="240"/>
            </w:pPr>
            <w:r>
              <w:rPr>
                <w:rFonts w:cs="宋体" w:hint="eastAsia"/>
              </w:rPr>
              <w:t>学校基本情况概述（</w:t>
            </w:r>
            <w:r>
              <w:t>1000</w:t>
            </w:r>
            <w:r>
              <w:rPr>
                <w:rFonts w:cs="宋体" w:hint="eastAsia"/>
              </w:rPr>
              <w:t>字以内）</w:t>
            </w:r>
          </w:p>
          <w:p w:rsidR="00D565CD" w:rsidRDefault="00D565CD">
            <w:pPr>
              <w:spacing w:before="240"/>
            </w:pPr>
          </w:p>
          <w:p w:rsidR="00D565CD" w:rsidRDefault="00D565CD">
            <w:pPr>
              <w:spacing w:before="240"/>
            </w:pPr>
          </w:p>
          <w:p w:rsidR="00D565CD" w:rsidRDefault="00D565CD">
            <w:pPr>
              <w:spacing w:before="240"/>
            </w:pPr>
          </w:p>
          <w:p w:rsidR="00D565CD" w:rsidRDefault="00D565CD">
            <w:pPr>
              <w:spacing w:before="240"/>
            </w:pPr>
          </w:p>
        </w:tc>
      </w:tr>
    </w:tbl>
    <w:p w:rsidR="00D565CD" w:rsidRDefault="00D565CD">
      <w:pPr>
        <w:tabs>
          <w:tab w:val="left" w:pos="312"/>
        </w:tabs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060"/>
      </w:tblGrid>
      <w:tr w:rsidR="00D565CD">
        <w:trPr>
          <w:trHeight w:val="12180"/>
        </w:trPr>
        <w:tc>
          <w:tcPr>
            <w:tcW w:w="9060" w:type="dxa"/>
          </w:tcPr>
          <w:p w:rsidR="00D565CD" w:rsidRPr="008230EC" w:rsidRDefault="00D565CD" w:rsidP="008230EC">
            <w:pPr>
              <w:spacing w:before="240"/>
              <w:rPr>
                <w:kern w:val="0"/>
                <w:sz w:val="20"/>
                <w:szCs w:val="20"/>
              </w:rPr>
            </w:pPr>
            <w:r w:rsidRPr="008230EC">
              <w:rPr>
                <w:rFonts w:cs="宋体" w:hint="eastAsia"/>
                <w:kern w:val="0"/>
                <w:sz w:val="20"/>
                <w:szCs w:val="20"/>
              </w:rPr>
              <w:t>接上页：学校基本情况概述（</w:t>
            </w:r>
            <w:r w:rsidRPr="008230EC">
              <w:rPr>
                <w:kern w:val="0"/>
                <w:sz w:val="20"/>
                <w:szCs w:val="20"/>
              </w:rPr>
              <w:t>1000</w:t>
            </w:r>
            <w:r w:rsidRPr="008230EC">
              <w:rPr>
                <w:rFonts w:cs="宋体" w:hint="eastAsia"/>
                <w:kern w:val="0"/>
                <w:sz w:val="20"/>
                <w:szCs w:val="20"/>
              </w:rPr>
              <w:t>字以内）</w:t>
            </w:r>
          </w:p>
          <w:p w:rsidR="00D565CD" w:rsidRPr="008230EC" w:rsidRDefault="00D565CD" w:rsidP="008230EC">
            <w:pPr>
              <w:tabs>
                <w:tab w:val="left" w:pos="312"/>
              </w:tabs>
              <w:spacing w:line="360" w:lineRule="auto"/>
              <w:rPr>
                <w:rFonts w:ascii="黑体" w:eastAsia="黑体" w:hAnsi="黑体"/>
                <w:kern w:val="0"/>
                <w:sz w:val="24"/>
                <w:szCs w:val="24"/>
              </w:rPr>
            </w:pPr>
          </w:p>
        </w:tc>
      </w:tr>
    </w:tbl>
    <w:p w:rsidR="00D565CD" w:rsidRDefault="00D565CD">
      <w:pPr>
        <w:tabs>
          <w:tab w:val="left" w:pos="312"/>
        </w:tabs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tabs>
          <w:tab w:val="left" w:pos="312"/>
        </w:tabs>
        <w:spacing w:line="360" w:lineRule="auto"/>
        <w:ind w:left="120"/>
        <w:rPr>
          <w:rFonts w:ascii="黑体" w:eastAsia="黑体" w:hAnsi="黑体"/>
          <w:sz w:val="24"/>
          <w:szCs w:val="24"/>
        </w:rPr>
      </w:pPr>
      <w:r>
        <w:rPr>
          <w:rFonts w:ascii="黑体" w:eastAsia="黑体" w:hAnsi="黑体" w:cs="黑体"/>
          <w:sz w:val="24"/>
          <w:szCs w:val="24"/>
        </w:rPr>
        <w:t>2.</w:t>
      </w:r>
      <w:r>
        <w:rPr>
          <w:rFonts w:ascii="黑体" w:eastAsia="黑体" w:hAnsi="黑体" w:cs="黑体" w:hint="eastAsia"/>
          <w:sz w:val="24"/>
          <w:szCs w:val="24"/>
        </w:rPr>
        <w:t>领导班子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80"/>
        <w:gridCol w:w="456"/>
        <w:gridCol w:w="604"/>
        <w:gridCol w:w="228"/>
        <w:gridCol w:w="275"/>
        <w:gridCol w:w="478"/>
        <w:gridCol w:w="83"/>
        <w:gridCol w:w="453"/>
        <w:gridCol w:w="384"/>
        <w:gridCol w:w="103"/>
        <w:gridCol w:w="486"/>
        <w:gridCol w:w="248"/>
        <w:gridCol w:w="266"/>
        <w:gridCol w:w="482"/>
        <w:gridCol w:w="411"/>
        <w:gridCol w:w="76"/>
        <w:gridCol w:w="475"/>
        <w:gridCol w:w="496"/>
        <w:gridCol w:w="114"/>
        <w:gridCol w:w="364"/>
        <w:gridCol w:w="399"/>
        <w:gridCol w:w="89"/>
        <w:gridCol w:w="482"/>
        <w:gridCol w:w="728"/>
      </w:tblGrid>
      <w:tr w:rsidR="00D565CD">
        <w:trPr>
          <w:trHeight w:val="946"/>
          <w:jc w:val="center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黑体" w:eastAsia="黑体"/>
                <w:color w:val="000000"/>
              </w:rPr>
            </w:pPr>
            <w:r>
              <w:rPr>
                <w:rFonts w:ascii="黑体" w:eastAsia="黑体" w:cs="黑体" w:hint="eastAsia"/>
                <w:color w:val="000000"/>
              </w:rPr>
              <w:t>校级领导班子成员基本情况统计表</w:t>
            </w:r>
          </w:p>
        </w:tc>
      </w:tr>
      <w:tr w:rsidR="00D565CD">
        <w:trPr>
          <w:jc w:val="center"/>
        </w:trPr>
        <w:tc>
          <w:tcPr>
            <w:tcW w:w="485" w:type="pct"/>
            <w:tcBorders>
              <w:left w:val="single" w:sz="4" w:space="0" w:color="auto"/>
            </w:tcBorders>
            <w:vAlign w:val="center"/>
          </w:tcPr>
          <w:p w:rsidR="00D565CD" w:rsidRDefault="00D565CD">
            <w:pPr>
              <w:spacing w:line="280" w:lineRule="exact"/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姓名</w:t>
            </w:r>
          </w:p>
        </w:tc>
        <w:tc>
          <w:tcPr>
            <w:tcW w:w="251" w:type="pct"/>
            <w:vAlign w:val="center"/>
          </w:tcPr>
          <w:p w:rsidR="00D565CD" w:rsidRDefault="00D565CD">
            <w:pPr>
              <w:spacing w:line="280" w:lineRule="exact"/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性别</w:t>
            </w:r>
          </w:p>
        </w:tc>
        <w:tc>
          <w:tcPr>
            <w:tcW w:w="459" w:type="pct"/>
            <w:gridSpan w:val="2"/>
            <w:vAlign w:val="center"/>
          </w:tcPr>
          <w:p w:rsidR="00D565CD" w:rsidRDefault="00D565CD">
            <w:pPr>
              <w:spacing w:line="280" w:lineRule="exact"/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出生年月</w:t>
            </w:r>
          </w:p>
        </w:tc>
        <w:tc>
          <w:tcPr>
            <w:tcW w:w="462" w:type="pct"/>
            <w:gridSpan w:val="3"/>
            <w:vAlign w:val="center"/>
          </w:tcPr>
          <w:p w:rsidR="00D565CD" w:rsidRDefault="00D565CD">
            <w:pPr>
              <w:spacing w:line="280" w:lineRule="exact"/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民族</w:t>
            </w:r>
          </w:p>
        </w:tc>
        <w:tc>
          <w:tcPr>
            <w:tcW w:w="462" w:type="pct"/>
            <w:gridSpan w:val="2"/>
            <w:vAlign w:val="center"/>
          </w:tcPr>
          <w:p w:rsidR="00D565CD" w:rsidRDefault="00D565CD">
            <w:pPr>
              <w:spacing w:line="280" w:lineRule="exact"/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学历</w:t>
            </w:r>
          </w:p>
        </w:tc>
        <w:tc>
          <w:tcPr>
            <w:tcW w:w="462" w:type="pct"/>
            <w:gridSpan w:val="3"/>
            <w:vAlign w:val="center"/>
          </w:tcPr>
          <w:p w:rsidR="00D565CD" w:rsidRDefault="00D565CD">
            <w:pPr>
              <w:spacing w:line="280" w:lineRule="exact"/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职称</w:t>
            </w:r>
          </w:p>
        </w:tc>
        <w:tc>
          <w:tcPr>
            <w:tcW w:w="640" w:type="pct"/>
            <w:gridSpan w:val="3"/>
            <w:vAlign w:val="center"/>
          </w:tcPr>
          <w:p w:rsidR="00D565CD" w:rsidRDefault="00D565CD">
            <w:pPr>
              <w:spacing w:line="280" w:lineRule="exact"/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所学专业</w:t>
            </w:r>
          </w:p>
        </w:tc>
        <w:tc>
          <w:tcPr>
            <w:tcW w:w="641" w:type="pct"/>
            <w:gridSpan w:val="4"/>
            <w:vAlign w:val="center"/>
          </w:tcPr>
          <w:p w:rsidR="00D565CD" w:rsidRDefault="00D565CD">
            <w:pPr>
              <w:spacing w:line="260" w:lineRule="exact"/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任现职职务及任职年数</w:t>
            </w:r>
          </w:p>
        </w:tc>
        <w:tc>
          <w:tcPr>
            <w:tcW w:w="421" w:type="pct"/>
            <w:gridSpan w:val="2"/>
            <w:vAlign w:val="center"/>
          </w:tcPr>
          <w:p w:rsidR="00D565CD" w:rsidRDefault="00D565CD">
            <w:pPr>
              <w:spacing w:line="280" w:lineRule="exact"/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现任职务</w:t>
            </w:r>
          </w:p>
        </w:tc>
        <w:tc>
          <w:tcPr>
            <w:tcW w:w="711" w:type="pct"/>
            <w:gridSpan w:val="3"/>
            <w:tcBorders>
              <w:right w:val="single" w:sz="4" w:space="0" w:color="auto"/>
            </w:tcBorders>
            <w:vAlign w:val="center"/>
          </w:tcPr>
          <w:p w:rsidR="00D565CD" w:rsidRDefault="00D565CD">
            <w:pPr>
              <w:spacing w:line="280" w:lineRule="exact"/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分管主</w:t>
            </w:r>
          </w:p>
          <w:p w:rsidR="00D565CD" w:rsidRDefault="00D565CD">
            <w:pPr>
              <w:spacing w:line="280" w:lineRule="exact"/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要工作</w:t>
            </w:r>
          </w:p>
        </w:tc>
      </w:tr>
      <w:tr w:rsidR="00D565CD">
        <w:trPr>
          <w:jc w:val="center"/>
        </w:trPr>
        <w:tc>
          <w:tcPr>
            <w:tcW w:w="485" w:type="pct"/>
            <w:tcBorders>
              <w:left w:val="single" w:sz="4" w:space="0" w:color="auto"/>
            </w:tcBorders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251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459" w:type="pct"/>
            <w:gridSpan w:val="2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462" w:type="pct"/>
            <w:gridSpan w:val="3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462" w:type="pct"/>
            <w:gridSpan w:val="2"/>
            <w:vAlign w:val="center"/>
          </w:tcPr>
          <w:p w:rsidR="00D565CD" w:rsidRDefault="00D565CD" w:rsidP="00D565CD">
            <w:pPr>
              <w:ind w:left="31680" w:rightChars="-51" w:right="31680" w:hangingChars="11" w:firstLine="31680"/>
              <w:rPr>
                <w:rFonts w:ascii="仿宋_GB2312" w:eastAsia="仿宋_GB2312"/>
              </w:rPr>
            </w:pPr>
          </w:p>
        </w:tc>
        <w:tc>
          <w:tcPr>
            <w:tcW w:w="462" w:type="pct"/>
            <w:gridSpan w:val="3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640" w:type="pct"/>
            <w:gridSpan w:val="3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641" w:type="pct"/>
            <w:gridSpan w:val="4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421" w:type="pct"/>
            <w:gridSpan w:val="2"/>
            <w:vAlign w:val="center"/>
          </w:tcPr>
          <w:p w:rsidR="00D565CD" w:rsidRDefault="00D565CD" w:rsidP="00D565CD">
            <w:pPr>
              <w:ind w:left="31680" w:rightChars="-51" w:right="31680" w:hangingChars="51" w:firstLine="31680"/>
              <w:rPr>
                <w:rFonts w:ascii="仿宋_GB2312" w:eastAsia="仿宋_GB2312"/>
                <w:spacing w:val="-20"/>
                <w:w w:val="95"/>
              </w:rPr>
            </w:pPr>
          </w:p>
        </w:tc>
        <w:tc>
          <w:tcPr>
            <w:tcW w:w="711" w:type="pct"/>
            <w:gridSpan w:val="3"/>
            <w:tcBorders>
              <w:right w:val="single" w:sz="4" w:space="0" w:color="auto"/>
            </w:tcBorders>
            <w:vAlign w:val="center"/>
          </w:tcPr>
          <w:p w:rsidR="00D565CD" w:rsidRDefault="00D565CD" w:rsidP="00D565CD">
            <w:pPr>
              <w:ind w:left="31680" w:rightChars="-51" w:right="31680" w:hangingChars="51" w:firstLine="31680"/>
              <w:rPr>
                <w:rFonts w:ascii="仿宋_GB2312" w:eastAsia="仿宋_GB2312"/>
                <w:spacing w:val="-20"/>
                <w:w w:val="95"/>
              </w:rPr>
            </w:pPr>
          </w:p>
        </w:tc>
      </w:tr>
      <w:tr w:rsidR="00D565CD">
        <w:trPr>
          <w:jc w:val="center"/>
        </w:trPr>
        <w:tc>
          <w:tcPr>
            <w:tcW w:w="485" w:type="pct"/>
            <w:tcBorders>
              <w:left w:val="single" w:sz="4" w:space="0" w:color="auto"/>
            </w:tcBorders>
            <w:vAlign w:val="center"/>
          </w:tcPr>
          <w:p w:rsidR="00D565CD" w:rsidRDefault="00D565CD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251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459" w:type="pct"/>
            <w:gridSpan w:val="2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462" w:type="pct"/>
            <w:gridSpan w:val="3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462" w:type="pct"/>
            <w:gridSpan w:val="2"/>
            <w:vAlign w:val="center"/>
          </w:tcPr>
          <w:p w:rsidR="00D565CD" w:rsidRDefault="00D565CD" w:rsidP="00D565CD">
            <w:pPr>
              <w:ind w:left="31680" w:rightChars="-51" w:right="31680" w:hangingChars="11" w:firstLine="31680"/>
              <w:rPr>
                <w:rFonts w:ascii="仿宋_GB2312" w:eastAsia="仿宋_GB2312"/>
              </w:rPr>
            </w:pPr>
          </w:p>
        </w:tc>
        <w:tc>
          <w:tcPr>
            <w:tcW w:w="462" w:type="pct"/>
            <w:gridSpan w:val="3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640" w:type="pct"/>
            <w:gridSpan w:val="3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641" w:type="pct"/>
            <w:gridSpan w:val="4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421" w:type="pct"/>
            <w:gridSpan w:val="2"/>
            <w:vAlign w:val="center"/>
          </w:tcPr>
          <w:p w:rsidR="00D565CD" w:rsidRDefault="00D565CD" w:rsidP="00D565CD">
            <w:pPr>
              <w:ind w:left="31680" w:rightChars="-51" w:right="31680" w:hangingChars="51" w:firstLine="31680"/>
              <w:rPr>
                <w:rFonts w:ascii="仿宋_GB2312" w:eastAsia="仿宋_GB2312"/>
                <w:spacing w:val="-20"/>
                <w:w w:val="90"/>
              </w:rPr>
            </w:pPr>
          </w:p>
        </w:tc>
        <w:tc>
          <w:tcPr>
            <w:tcW w:w="711" w:type="pct"/>
            <w:gridSpan w:val="3"/>
            <w:tcBorders>
              <w:right w:val="single" w:sz="4" w:space="0" w:color="auto"/>
            </w:tcBorders>
            <w:vAlign w:val="center"/>
          </w:tcPr>
          <w:p w:rsidR="00D565CD" w:rsidRDefault="00D565CD" w:rsidP="00D565CD">
            <w:pPr>
              <w:ind w:left="31680" w:rightChars="-51" w:right="31680" w:hangingChars="51" w:firstLine="31680"/>
              <w:rPr>
                <w:rFonts w:ascii="仿宋_GB2312" w:eastAsia="仿宋_GB2312"/>
                <w:spacing w:val="-20"/>
                <w:w w:val="90"/>
              </w:rPr>
            </w:pPr>
          </w:p>
        </w:tc>
      </w:tr>
      <w:tr w:rsidR="00D565CD">
        <w:trPr>
          <w:jc w:val="center"/>
        </w:trPr>
        <w:tc>
          <w:tcPr>
            <w:tcW w:w="485" w:type="pct"/>
            <w:tcBorders>
              <w:left w:val="single" w:sz="4" w:space="0" w:color="auto"/>
            </w:tcBorders>
            <w:vAlign w:val="center"/>
          </w:tcPr>
          <w:p w:rsidR="00D565CD" w:rsidRDefault="00D565CD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251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459" w:type="pct"/>
            <w:gridSpan w:val="2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462" w:type="pct"/>
            <w:gridSpan w:val="3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462" w:type="pct"/>
            <w:gridSpan w:val="2"/>
            <w:vAlign w:val="center"/>
          </w:tcPr>
          <w:p w:rsidR="00D565CD" w:rsidRDefault="00D565CD" w:rsidP="00D565CD">
            <w:pPr>
              <w:ind w:left="31680" w:rightChars="-51" w:right="31680" w:hangingChars="11" w:firstLine="31680"/>
              <w:rPr>
                <w:rFonts w:ascii="仿宋_GB2312" w:eastAsia="仿宋_GB2312"/>
              </w:rPr>
            </w:pPr>
          </w:p>
        </w:tc>
        <w:tc>
          <w:tcPr>
            <w:tcW w:w="462" w:type="pct"/>
            <w:gridSpan w:val="3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640" w:type="pct"/>
            <w:gridSpan w:val="3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641" w:type="pct"/>
            <w:gridSpan w:val="4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421" w:type="pct"/>
            <w:gridSpan w:val="2"/>
            <w:vAlign w:val="center"/>
          </w:tcPr>
          <w:p w:rsidR="00D565CD" w:rsidRDefault="00D565CD" w:rsidP="00D565CD">
            <w:pPr>
              <w:ind w:left="31680" w:rightChars="-51" w:right="31680" w:hangingChars="51" w:firstLine="31680"/>
              <w:rPr>
                <w:rFonts w:ascii="仿宋_GB2312" w:eastAsia="仿宋_GB2312"/>
                <w:spacing w:val="-20"/>
                <w:w w:val="90"/>
              </w:rPr>
            </w:pPr>
          </w:p>
        </w:tc>
        <w:tc>
          <w:tcPr>
            <w:tcW w:w="711" w:type="pct"/>
            <w:gridSpan w:val="3"/>
            <w:tcBorders>
              <w:right w:val="single" w:sz="4" w:space="0" w:color="auto"/>
            </w:tcBorders>
            <w:vAlign w:val="center"/>
          </w:tcPr>
          <w:p w:rsidR="00D565CD" w:rsidRDefault="00D565CD" w:rsidP="00D565CD">
            <w:pPr>
              <w:ind w:left="31680" w:rightChars="-51" w:right="31680" w:hangingChars="51" w:firstLine="31680"/>
              <w:rPr>
                <w:rFonts w:ascii="仿宋_GB2312" w:eastAsia="仿宋_GB2312"/>
                <w:spacing w:val="-20"/>
                <w:w w:val="90"/>
              </w:rPr>
            </w:pPr>
          </w:p>
        </w:tc>
      </w:tr>
      <w:tr w:rsidR="00D565CD">
        <w:trPr>
          <w:jc w:val="center"/>
        </w:trPr>
        <w:tc>
          <w:tcPr>
            <w:tcW w:w="485" w:type="pct"/>
            <w:tcBorders>
              <w:left w:val="single" w:sz="4" w:space="0" w:color="auto"/>
            </w:tcBorders>
            <w:vAlign w:val="center"/>
          </w:tcPr>
          <w:p w:rsidR="00D565CD" w:rsidRDefault="00D565CD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251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459" w:type="pct"/>
            <w:gridSpan w:val="2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462" w:type="pct"/>
            <w:gridSpan w:val="3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462" w:type="pct"/>
            <w:gridSpan w:val="2"/>
            <w:vAlign w:val="center"/>
          </w:tcPr>
          <w:p w:rsidR="00D565CD" w:rsidRDefault="00D565CD" w:rsidP="00D565CD">
            <w:pPr>
              <w:ind w:left="31680" w:rightChars="-51" w:right="31680" w:hangingChars="11" w:firstLine="31680"/>
              <w:rPr>
                <w:rFonts w:ascii="仿宋_GB2312" w:eastAsia="仿宋_GB2312"/>
              </w:rPr>
            </w:pPr>
          </w:p>
        </w:tc>
        <w:tc>
          <w:tcPr>
            <w:tcW w:w="462" w:type="pct"/>
            <w:gridSpan w:val="3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640" w:type="pct"/>
            <w:gridSpan w:val="3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641" w:type="pct"/>
            <w:gridSpan w:val="4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421" w:type="pct"/>
            <w:gridSpan w:val="2"/>
            <w:vAlign w:val="center"/>
          </w:tcPr>
          <w:p w:rsidR="00D565CD" w:rsidRDefault="00D565CD" w:rsidP="00D565CD">
            <w:pPr>
              <w:ind w:left="31680" w:rightChars="-51" w:right="31680" w:hangingChars="51" w:firstLine="31680"/>
              <w:rPr>
                <w:rFonts w:ascii="仿宋_GB2312" w:eastAsia="仿宋_GB2312"/>
                <w:spacing w:val="-20"/>
                <w:w w:val="90"/>
              </w:rPr>
            </w:pPr>
          </w:p>
        </w:tc>
        <w:tc>
          <w:tcPr>
            <w:tcW w:w="711" w:type="pct"/>
            <w:gridSpan w:val="3"/>
            <w:tcBorders>
              <w:right w:val="single" w:sz="4" w:space="0" w:color="auto"/>
            </w:tcBorders>
            <w:vAlign w:val="center"/>
          </w:tcPr>
          <w:p w:rsidR="00D565CD" w:rsidRDefault="00D565CD" w:rsidP="00D565CD">
            <w:pPr>
              <w:ind w:left="31680" w:rightChars="-51" w:right="31680" w:hangingChars="51" w:firstLine="31680"/>
              <w:rPr>
                <w:rFonts w:ascii="仿宋_GB2312" w:eastAsia="仿宋_GB2312"/>
                <w:spacing w:val="-20"/>
                <w:w w:val="90"/>
              </w:rPr>
            </w:pPr>
          </w:p>
        </w:tc>
      </w:tr>
      <w:tr w:rsidR="00D565CD">
        <w:trPr>
          <w:jc w:val="center"/>
        </w:trPr>
        <w:tc>
          <w:tcPr>
            <w:tcW w:w="485" w:type="pct"/>
            <w:tcBorders>
              <w:left w:val="single" w:sz="4" w:space="0" w:color="auto"/>
            </w:tcBorders>
            <w:vAlign w:val="center"/>
          </w:tcPr>
          <w:p w:rsidR="00D565CD" w:rsidRDefault="00D565CD">
            <w:pPr>
              <w:rPr>
                <w:rFonts w:ascii="仿宋_GB2312" w:eastAsia="仿宋_GB2312"/>
                <w:sz w:val="18"/>
                <w:szCs w:val="18"/>
              </w:rPr>
            </w:pPr>
          </w:p>
        </w:tc>
        <w:tc>
          <w:tcPr>
            <w:tcW w:w="251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459" w:type="pct"/>
            <w:gridSpan w:val="2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462" w:type="pct"/>
            <w:gridSpan w:val="3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462" w:type="pct"/>
            <w:gridSpan w:val="2"/>
            <w:vAlign w:val="center"/>
          </w:tcPr>
          <w:p w:rsidR="00D565CD" w:rsidRDefault="00D565CD" w:rsidP="00D565CD">
            <w:pPr>
              <w:ind w:left="31680" w:rightChars="-51" w:right="31680" w:hangingChars="11" w:firstLine="31680"/>
              <w:rPr>
                <w:rFonts w:ascii="仿宋_GB2312" w:eastAsia="仿宋_GB2312"/>
              </w:rPr>
            </w:pPr>
          </w:p>
        </w:tc>
        <w:tc>
          <w:tcPr>
            <w:tcW w:w="462" w:type="pct"/>
            <w:gridSpan w:val="3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640" w:type="pct"/>
            <w:gridSpan w:val="3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641" w:type="pct"/>
            <w:gridSpan w:val="4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421" w:type="pct"/>
            <w:gridSpan w:val="2"/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711" w:type="pct"/>
            <w:gridSpan w:val="3"/>
            <w:tcBorders>
              <w:right w:val="single" w:sz="4" w:space="0" w:color="auto"/>
            </w:tcBorders>
            <w:vAlign w:val="center"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</w:tr>
      <w:tr w:rsidR="00D565CD">
        <w:trPr>
          <w:trHeight w:val="695"/>
          <w:jc w:val="center"/>
        </w:trPr>
        <w:tc>
          <w:tcPr>
            <w:tcW w:w="5000" w:type="pct"/>
            <w:gridSpan w:val="2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5CD" w:rsidRDefault="00D565CD">
            <w:pPr>
              <w:ind w:right="420"/>
              <w:jc w:val="center"/>
              <w:rPr>
                <w:rFonts w:ascii="黑体" w:eastAsia="黑体"/>
              </w:rPr>
            </w:pPr>
            <w:r>
              <w:rPr>
                <w:rFonts w:ascii="黑体" w:eastAsia="黑体" w:cs="黑体" w:hint="eastAsia"/>
              </w:rPr>
              <w:t>校级中层干部队伍基本情况统计表</w:t>
            </w:r>
          </w:p>
        </w:tc>
      </w:tr>
      <w:tr w:rsidR="00D565CD">
        <w:trPr>
          <w:jc w:val="center"/>
        </w:trPr>
        <w:tc>
          <w:tcPr>
            <w:tcW w:w="736" w:type="pct"/>
            <w:gridSpan w:val="2"/>
            <w:vMerge w:val="restart"/>
            <w:tcBorders>
              <w:left w:val="single" w:sz="4" w:space="0" w:color="auto"/>
            </w:tcBorders>
          </w:tcPr>
          <w:p w:rsidR="00D565CD" w:rsidRDefault="00D565CD">
            <w:pPr>
              <w:rPr>
                <w:rFonts w:ascii="仿宋_GB2312" w:eastAsia="仿宋_GB2312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4.45pt;margin-top:1.55pt;width:53.9pt;height:85.45pt;z-index:251658240;mso-position-horizontal-relative:text;mso-position-vertical-relative:text" o:connectortype="straight"/>
              </w:pict>
            </w:r>
          </w:p>
          <w:p w:rsidR="00D565CD" w:rsidRDefault="00D565CD" w:rsidP="00D565CD">
            <w:pPr>
              <w:ind w:firstLineChars="300" w:firstLine="31680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项目</w:t>
            </w:r>
          </w:p>
          <w:p w:rsidR="00D565CD" w:rsidRDefault="00D565CD"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人数</w:t>
            </w:r>
          </w:p>
          <w:p w:rsidR="00D565CD" w:rsidRDefault="00D565CD">
            <w:pPr>
              <w:rPr>
                <w:rFonts w:ascii="仿宋_GB2312" w:eastAsia="仿宋_GB2312"/>
              </w:rPr>
            </w:pPr>
            <w:r>
              <w:rPr>
                <w:noProof/>
              </w:rPr>
              <w:pict>
                <v:shape id="_x0000_s1027" type="#_x0000_t32" style="position:absolute;left:0;text-align:left;margin-left:-4.15pt;margin-top:7.65pt;width:62.5pt;height:32.55pt;z-index:251659264" o:connectortype="straight"/>
              </w:pict>
            </w:r>
          </w:p>
          <w:p w:rsidR="00D565CD" w:rsidRDefault="00D565CD"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职务</w:t>
            </w:r>
          </w:p>
        </w:tc>
        <w:tc>
          <w:tcPr>
            <w:tcW w:w="333" w:type="pct"/>
            <w:vMerge w:val="restar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人数</w:t>
            </w:r>
          </w:p>
        </w:tc>
        <w:tc>
          <w:tcPr>
            <w:tcW w:w="542" w:type="pct"/>
            <w:gridSpan w:val="3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性别</w:t>
            </w:r>
          </w:p>
        </w:tc>
        <w:tc>
          <w:tcPr>
            <w:tcW w:w="1117" w:type="pct"/>
            <w:gridSpan w:val="7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年龄</w:t>
            </w:r>
          </w:p>
        </w:tc>
        <w:tc>
          <w:tcPr>
            <w:tcW w:w="1071" w:type="pct"/>
            <w:gridSpan w:val="5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学历</w:t>
            </w:r>
          </w:p>
        </w:tc>
        <w:tc>
          <w:tcPr>
            <w:tcW w:w="1198" w:type="pct"/>
            <w:gridSpan w:val="6"/>
            <w:tcBorders>
              <w:right w:val="single" w:sz="4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职称</w:t>
            </w:r>
          </w:p>
        </w:tc>
      </w:tr>
      <w:tr w:rsidR="00D565CD">
        <w:trPr>
          <w:trHeight w:val="1457"/>
          <w:jc w:val="center"/>
        </w:trPr>
        <w:tc>
          <w:tcPr>
            <w:tcW w:w="736" w:type="pct"/>
            <w:gridSpan w:val="2"/>
            <w:vMerge/>
            <w:tcBorders>
              <w:left w:val="single" w:sz="4" w:space="0" w:color="auto"/>
            </w:tcBorders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333" w:type="pct"/>
            <w:vMerge/>
          </w:tcPr>
          <w:p w:rsidR="00D565CD" w:rsidRDefault="00D565CD">
            <w:pPr>
              <w:rPr>
                <w:rFonts w:ascii="仿宋_GB2312" w:eastAsia="仿宋_GB2312"/>
              </w:rPr>
            </w:pPr>
          </w:p>
        </w:tc>
        <w:tc>
          <w:tcPr>
            <w:tcW w:w="278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男</w:t>
            </w:r>
          </w:p>
        </w:tc>
        <w:tc>
          <w:tcPr>
            <w:tcW w:w="264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女</w:t>
            </w:r>
          </w:p>
        </w:tc>
        <w:tc>
          <w:tcPr>
            <w:tcW w:w="296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/>
              </w:rPr>
              <w:t>30</w:t>
            </w:r>
            <w:r>
              <w:rPr>
                <w:rFonts w:ascii="仿宋_GB2312" w:eastAsia="仿宋_GB2312" w:cs="仿宋_GB2312" w:hint="eastAsia"/>
              </w:rPr>
              <w:t>以下</w:t>
            </w:r>
          </w:p>
        </w:tc>
        <w:tc>
          <w:tcPr>
            <w:tcW w:w="269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 w:cs="仿宋_GB2312"/>
              </w:rPr>
            </w:pPr>
            <w:r>
              <w:rPr>
                <w:rFonts w:ascii="仿宋_GB2312" w:eastAsia="仿宋_GB2312" w:cs="仿宋_GB2312"/>
              </w:rPr>
              <w:t>31</w:t>
            </w:r>
          </w:p>
          <w:p w:rsidR="00D565CD" w:rsidRDefault="00D565CD">
            <w:pPr>
              <w:jc w:val="center"/>
              <w:rPr>
                <w:rFonts w:ascii="仿宋_GB2312" w:eastAsia="仿宋_GB2312" w:cs="仿宋_GB2312"/>
              </w:rPr>
            </w:pPr>
            <w:r>
              <w:rPr>
                <w:rFonts w:ascii="仿宋_GB2312" w:eastAsia="仿宋_GB2312" w:cs="仿宋_GB2312"/>
              </w:rPr>
              <w:t>|</w:t>
            </w:r>
          </w:p>
          <w:p w:rsidR="00D565CD" w:rsidRDefault="00D565CD">
            <w:pPr>
              <w:jc w:val="center"/>
              <w:rPr>
                <w:rFonts w:ascii="仿宋_GB2312" w:eastAsia="仿宋_GB2312" w:cs="仿宋_GB2312"/>
              </w:rPr>
            </w:pPr>
            <w:r>
              <w:rPr>
                <w:rFonts w:ascii="仿宋_GB2312" w:eastAsia="仿宋_GB2312" w:cs="仿宋_GB2312"/>
              </w:rPr>
              <w:t>40</w:t>
            </w:r>
          </w:p>
        </w:tc>
        <w:tc>
          <w:tcPr>
            <w:tcW w:w="26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 w:cs="仿宋_GB2312"/>
              </w:rPr>
            </w:pPr>
            <w:r>
              <w:rPr>
                <w:rFonts w:ascii="仿宋_GB2312" w:eastAsia="仿宋_GB2312" w:cs="仿宋_GB2312"/>
              </w:rPr>
              <w:t>41</w:t>
            </w:r>
          </w:p>
          <w:p w:rsidR="00D565CD" w:rsidRDefault="00D565CD">
            <w:pPr>
              <w:jc w:val="center"/>
              <w:rPr>
                <w:rFonts w:ascii="仿宋_GB2312" w:eastAsia="仿宋_GB2312" w:cs="仿宋_GB2312"/>
              </w:rPr>
            </w:pPr>
            <w:r>
              <w:rPr>
                <w:rFonts w:ascii="仿宋_GB2312" w:eastAsia="仿宋_GB2312" w:cs="仿宋_GB2312"/>
              </w:rPr>
              <w:t>|</w:t>
            </w:r>
          </w:p>
          <w:p w:rsidR="00D565CD" w:rsidRDefault="00D565CD">
            <w:pPr>
              <w:jc w:val="center"/>
              <w:rPr>
                <w:rFonts w:ascii="仿宋_GB2312" w:eastAsia="仿宋_GB2312" w:cs="仿宋_GB2312"/>
              </w:rPr>
            </w:pPr>
            <w:r>
              <w:rPr>
                <w:rFonts w:ascii="仿宋_GB2312" w:eastAsia="仿宋_GB2312" w:cs="仿宋_GB2312"/>
              </w:rPr>
              <w:t>50</w:t>
            </w:r>
          </w:p>
        </w:tc>
        <w:tc>
          <w:tcPr>
            <w:tcW w:w="281" w:type="pct"/>
            <w:gridSpan w:val="2"/>
            <w:vAlign w:val="center"/>
          </w:tcPr>
          <w:p w:rsidR="00D565CD" w:rsidRDefault="00D565CD">
            <w:pPr>
              <w:widowControl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/>
              </w:rPr>
              <w:t>51</w:t>
            </w:r>
            <w:r>
              <w:rPr>
                <w:rFonts w:ascii="仿宋_GB2312" w:eastAsia="仿宋_GB2312" w:cs="仿宋_GB2312" w:hint="eastAsia"/>
              </w:rPr>
              <w:t>以上</w:t>
            </w:r>
          </w:p>
        </w:tc>
        <w:tc>
          <w:tcPr>
            <w:tcW w:w="266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研究生</w:t>
            </w:r>
          </w:p>
        </w:tc>
        <w:tc>
          <w:tcPr>
            <w:tcW w:w="269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本科</w:t>
            </w:r>
          </w:p>
        </w:tc>
        <w:tc>
          <w:tcPr>
            <w:tcW w:w="262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专科</w:t>
            </w:r>
          </w:p>
        </w:tc>
        <w:tc>
          <w:tcPr>
            <w:tcW w:w="272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中职</w:t>
            </w:r>
          </w:p>
        </w:tc>
        <w:tc>
          <w:tcPr>
            <w:tcW w:w="264" w:type="pct"/>
            <w:gridSpan w:val="2"/>
            <w:vAlign w:val="center"/>
          </w:tcPr>
          <w:p w:rsidR="00D565CD" w:rsidRDefault="00D565CD">
            <w:pPr>
              <w:spacing w:line="240" w:lineRule="exact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高级及以上</w:t>
            </w:r>
          </w:p>
        </w:tc>
        <w:tc>
          <w:tcPr>
            <w:tcW w:w="269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中级</w:t>
            </w:r>
          </w:p>
        </w:tc>
        <w:tc>
          <w:tcPr>
            <w:tcW w:w="266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初级</w:t>
            </w:r>
          </w:p>
        </w:tc>
        <w:tc>
          <w:tcPr>
            <w:tcW w:w="397" w:type="pct"/>
            <w:tcBorders>
              <w:right w:val="single" w:sz="4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无</w:t>
            </w:r>
          </w:p>
        </w:tc>
      </w:tr>
      <w:tr w:rsidR="00D565CD">
        <w:trPr>
          <w:jc w:val="center"/>
        </w:trPr>
        <w:tc>
          <w:tcPr>
            <w:tcW w:w="736" w:type="pct"/>
            <w:gridSpan w:val="2"/>
            <w:tcBorders>
              <w:left w:val="single" w:sz="4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中层正职</w:t>
            </w:r>
          </w:p>
        </w:tc>
        <w:tc>
          <w:tcPr>
            <w:tcW w:w="333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78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4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96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9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81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6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9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2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72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4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9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6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397" w:type="pct"/>
            <w:tcBorders>
              <w:right w:val="single" w:sz="4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</w:tr>
      <w:tr w:rsidR="00D565CD">
        <w:trPr>
          <w:jc w:val="center"/>
        </w:trPr>
        <w:tc>
          <w:tcPr>
            <w:tcW w:w="736" w:type="pct"/>
            <w:gridSpan w:val="2"/>
            <w:tcBorders>
              <w:left w:val="single" w:sz="4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中层副职</w:t>
            </w:r>
          </w:p>
        </w:tc>
        <w:tc>
          <w:tcPr>
            <w:tcW w:w="333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78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4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96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9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81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6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9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2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72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4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9" w:type="pct"/>
            <w:gridSpan w:val="2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6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397" w:type="pct"/>
            <w:tcBorders>
              <w:right w:val="single" w:sz="4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</w:tr>
      <w:tr w:rsidR="00D565CD">
        <w:trPr>
          <w:jc w:val="center"/>
        </w:trPr>
        <w:tc>
          <w:tcPr>
            <w:tcW w:w="736" w:type="pct"/>
            <w:gridSpan w:val="2"/>
            <w:tcBorders>
              <w:left w:val="single" w:sz="4" w:space="0" w:color="auto"/>
              <w:bottom w:val="single" w:sz="8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合计</w:t>
            </w:r>
          </w:p>
        </w:tc>
        <w:tc>
          <w:tcPr>
            <w:tcW w:w="333" w:type="pct"/>
            <w:tcBorders>
              <w:bottom w:val="single" w:sz="8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78" w:type="pct"/>
            <w:gridSpan w:val="2"/>
            <w:tcBorders>
              <w:bottom w:val="single" w:sz="8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4" w:type="pct"/>
            <w:tcBorders>
              <w:bottom w:val="single" w:sz="8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96" w:type="pct"/>
            <w:gridSpan w:val="2"/>
            <w:tcBorders>
              <w:bottom w:val="single" w:sz="8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9" w:type="pct"/>
            <w:gridSpan w:val="2"/>
            <w:tcBorders>
              <w:bottom w:val="single" w:sz="8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8" w:type="pct"/>
            <w:tcBorders>
              <w:bottom w:val="single" w:sz="8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81" w:type="pct"/>
            <w:gridSpan w:val="2"/>
            <w:tcBorders>
              <w:bottom w:val="single" w:sz="8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9" w:type="pct"/>
            <w:gridSpan w:val="2"/>
            <w:tcBorders>
              <w:bottom w:val="single" w:sz="8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2" w:type="pct"/>
            <w:tcBorders>
              <w:bottom w:val="single" w:sz="8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72" w:type="pct"/>
            <w:tcBorders>
              <w:bottom w:val="single" w:sz="8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4" w:type="pct"/>
            <w:gridSpan w:val="2"/>
            <w:tcBorders>
              <w:bottom w:val="single" w:sz="8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9" w:type="pct"/>
            <w:gridSpan w:val="2"/>
            <w:tcBorders>
              <w:bottom w:val="single" w:sz="8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397" w:type="pct"/>
            <w:tcBorders>
              <w:bottom w:val="single" w:sz="8" w:space="0" w:color="auto"/>
              <w:right w:val="single" w:sz="4" w:space="0" w:color="auto"/>
            </w:tcBorders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</w:rPr>
            </w:pPr>
          </w:p>
        </w:tc>
      </w:tr>
    </w:tbl>
    <w:p w:rsidR="00D565CD" w:rsidRDefault="00D565CD"/>
    <w:p w:rsidR="00D565CD" w:rsidRDefault="00D565CD">
      <w:pPr>
        <w:spacing w:line="360" w:lineRule="auto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</w:pPr>
      <w:r>
        <w:rPr>
          <w:noProof/>
        </w:rPr>
        <w:pict>
          <v:shape id="_x0000_s1028" type="#_x0000_t32" style="position:absolute;left:0;text-align:left;margin-left:12.5pt;margin-top:22.7pt;width:74.2pt;height:63.1pt;z-index:251660288" o:connectortype="straight"/>
        </w:pict>
      </w:r>
      <w:r>
        <w:rPr>
          <w:rFonts w:ascii="黑体" w:eastAsia="黑体" w:hAnsi="黑体" w:cs="黑体"/>
          <w:sz w:val="24"/>
          <w:szCs w:val="24"/>
        </w:rPr>
        <w:t>3.</w:t>
      </w:r>
      <w:r>
        <w:rPr>
          <w:rFonts w:ascii="黑体" w:eastAsia="黑体" w:hAnsi="黑体" w:cs="黑体" w:hint="eastAsia"/>
          <w:sz w:val="24"/>
          <w:szCs w:val="24"/>
        </w:rPr>
        <w:t>教师队伍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39"/>
        <w:gridCol w:w="841"/>
        <w:gridCol w:w="640"/>
        <w:gridCol w:w="638"/>
        <w:gridCol w:w="640"/>
        <w:gridCol w:w="640"/>
        <w:gridCol w:w="641"/>
        <w:gridCol w:w="794"/>
        <w:gridCol w:w="794"/>
        <w:gridCol w:w="794"/>
        <w:gridCol w:w="799"/>
      </w:tblGrid>
      <w:tr w:rsidR="00D565CD">
        <w:trPr>
          <w:cantSplit/>
          <w:jc w:val="center"/>
        </w:trPr>
        <w:tc>
          <w:tcPr>
            <w:tcW w:w="1015" w:type="pct"/>
            <w:vMerge w:val="restart"/>
            <w:vAlign w:val="center"/>
          </w:tcPr>
          <w:p w:rsidR="00D565CD" w:rsidRDefault="00D565CD" w:rsidP="00D565CD">
            <w:pPr>
              <w:ind w:firstLineChars="350" w:firstLine="31680"/>
              <w:rPr>
                <w:rFonts w:ascii="仿宋_GB2312" w:eastAsia="仿宋_GB2312"/>
                <w:color w:val="000000"/>
              </w:rPr>
            </w:pPr>
          </w:p>
          <w:p w:rsidR="00D565CD" w:rsidRDefault="00D565CD" w:rsidP="00D565CD">
            <w:pPr>
              <w:ind w:firstLineChars="450" w:firstLine="31680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项目</w:t>
            </w:r>
          </w:p>
          <w:p w:rsidR="00D565CD" w:rsidRDefault="00D565CD" w:rsidP="00D565CD">
            <w:pPr>
              <w:ind w:firstLineChars="200" w:firstLine="31680"/>
              <w:rPr>
                <w:rFonts w:ascii="仿宋_GB2312" w:eastAsia="仿宋_GB2312"/>
                <w:color w:val="000000"/>
              </w:rPr>
            </w:pPr>
            <w:r>
              <w:rPr>
                <w:noProof/>
              </w:rPr>
              <w:pict>
                <v:shape id="_x0000_s1029" type="#_x0000_t32" style="position:absolute;left:0;text-align:left;margin-left:-3.65pt;margin-top:7.9pt;width:91.35pt;height:23.9pt;z-index:251661312" o:connectortype="straight"/>
              </w:pict>
            </w:r>
            <w:r>
              <w:rPr>
                <w:rFonts w:ascii="仿宋_GB2312" w:eastAsia="仿宋_GB2312" w:cs="仿宋_GB2312" w:hint="eastAsia"/>
                <w:color w:val="000000"/>
              </w:rPr>
              <w:t>人数</w:t>
            </w:r>
          </w:p>
          <w:p w:rsidR="00D565CD" w:rsidRDefault="00D565CD"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类别</w:t>
            </w:r>
          </w:p>
        </w:tc>
        <w:tc>
          <w:tcPr>
            <w:tcW w:w="464" w:type="pct"/>
            <w:vMerge w:val="restar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人</w:t>
            </w:r>
          </w:p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数</w:t>
            </w:r>
          </w:p>
        </w:tc>
        <w:tc>
          <w:tcPr>
            <w:tcW w:w="1765" w:type="pct"/>
            <w:gridSpan w:val="5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学历情况</w:t>
            </w:r>
          </w:p>
        </w:tc>
        <w:tc>
          <w:tcPr>
            <w:tcW w:w="1755" w:type="pct"/>
            <w:gridSpan w:val="4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职称情况</w:t>
            </w:r>
          </w:p>
        </w:tc>
      </w:tr>
      <w:tr w:rsidR="00D565CD">
        <w:trPr>
          <w:cantSplit/>
          <w:jc w:val="center"/>
        </w:trPr>
        <w:tc>
          <w:tcPr>
            <w:tcW w:w="1015" w:type="pct"/>
            <w:vMerge/>
            <w:vAlign w:val="center"/>
          </w:tcPr>
          <w:p w:rsidR="00D565CD" w:rsidRDefault="00D565CD">
            <w:pPr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464" w:type="pct"/>
            <w:vMerge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353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研究生</w:t>
            </w:r>
          </w:p>
        </w:tc>
        <w:tc>
          <w:tcPr>
            <w:tcW w:w="352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本</w:t>
            </w:r>
          </w:p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科</w:t>
            </w:r>
          </w:p>
        </w:tc>
        <w:tc>
          <w:tcPr>
            <w:tcW w:w="353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专</w:t>
            </w:r>
          </w:p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科</w:t>
            </w:r>
          </w:p>
        </w:tc>
        <w:tc>
          <w:tcPr>
            <w:tcW w:w="353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中</w:t>
            </w:r>
          </w:p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职</w:t>
            </w:r>
          </w:p>
        </w:tc>
        <w:tc>
          <w:tcPr>
            <w:tcW w:w="353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其</w:t>
            </w:r>
          </w:p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他</w:t>
            </w:r>
          </w:p>
        </w:tc>
        <w:tc>
          <w:tcPr>
            <w:tcW w:w="43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高</w:t>
            </w:r>
          </w:p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级</w:t>
            </w:r>
          </w:p>
        </w:tc>
        <w:tc>
          <w:tcPr>
            <w:tcW w:w="43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中</w:t>
            </w:r>
          </w:p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级</w:t>
            </w:r>
          </w:p>
        </w:tc>
        <w:tc>
          <w:tcPr>
            <w:tcW w:w="43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初</w:t>
            </w:r>
          </w:p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级</w:t>
            </w:r>
          </w:p>
        </w:tc>
        <w:tc>
          <w:tcPr>
            <w:tcW w:w="43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无</w:t>
            </w:r>
          </w:p>
        </w:tc>
      </w:tr>
      <w:tr w:rsidR="00D565CD">
        <w:trPr>
          <w:cantSplit/>
          <w:jc w:val="center"/>
        </w:trPr>
        <w:tc>
          <w:tcPr>
            <w:tcW w:w="1015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专任教师</w:t>
            </w:r>
          </w:p>
        </w:tc>
        <w:tc>
          <w:tcPr>
            <w:tcW w:w="464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353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352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353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353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353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43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43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43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43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</w:tr>
      <w:tr w:rsidR="00D565CD">
        <w:trPr>
          <w:cantSplit/>
          <w:jc w:val="center"/>
        </w:trPr>
        <w:tc>
          <w:tcPr>
            <w:tcW w:w="1015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兼职教师</w:t>
            </w:r>
          </w:p>
        </w:tc>
        <w:tc>
          <w:tcPr>
            <w:tcW w:w="464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353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352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353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353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353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43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43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43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43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</w:tr>
      <w:tr w:rsidR="00D565CD">
        <w:trPr>
          <w:cantSplit/>
          <w:jc w:val="center"/>
        </w:trPr>
        <w:tc>
          <w:tcPr>
            <w:tcW w:w="1015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cs="仿宋_GB2312" w:hint="eastAsia"/>
                <w:color w:val="000000"/>
              </w:rPr>
              <w:t>合计</w:t>
            </w:r>
          </w:p>
        </w:tc>
        <w:tc>
          <w:tcPr>
            <w:tcW w:w="464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353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352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353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353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353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43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43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43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438" w:type="pct"/>
            <w:vAlign w:val="center"/>
          </w:tcPr>
          <w:p w:rsidR="00D565CD" w:rsidRDefault="00D565CD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</w:tr>
    </w:tbl>
    <w:p w:rsidR="00D565CD" w:rsidRDefault="00D565CD">
      <w:pPr>
        <w:spacing w:line="360" w:lineRule="auto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rPr>
          <w:rFonts w:ascii="黑体" w:eastAsia="黑体" w:hAnsi="黑体"/>
          <w:sz w:val="24"/>
          <w:szCs w:val="24"/>
        </w:rPr>
      </w:pPr>
      <w:r>
        <w:rPr>
          <w:rFonts w:ascii="黑体" w:eastAsia="黑体" w:hAnsi="黑体" w:cs="黑体"/>
          <w:sz w:val="24"/>
          <w:szCs w:val="24"/>
        </w:rPr>
        <w:t>4.</w:t>
      </w:r>
      <w:r>
        <w:rPr>
          <w:rFonts w:ascii="黑体" w:eastAsia="黑体" w:hAnsi="黑体" w:cs="黑体" w:hint="eastAsia"/>
          <w:sz w:val="24"/>
          <w:szCs w:val="24"/>
        </w:rPr>
        <w:t>现有信息化平台建设和使用情况</w:t>
      </w: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  <w:r>
        <w:rPr>
          <w:rFonts w:ascii="黑体" w:eastAsia="黑体" w:hAnsi="黑体" w:cs="黑体"/>
          <w:sz w:val="24"/>
          <w:szCs w:val="24"/>
        </w:rPr>
        <w:t>5.</w:t>
      </w:r>
      <w:r>
        <w:rPr>
          <w:rFonts w:ascii="黑体" w:eastAsia="黑体" w:hAnsi="黑体" w:cs="黑体" w:hint="eastAsia"/>
          <w:sz w:val="24"/>
          <w:szCs w:val="24"/>
        </w:rPr>
        <w:t>近三年开展教育教学课题研究情况</w:t>
      </w: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  <w:r>
        <w:rPr>
          <w:rFonts w:ascii="黑体" w:eastAsia="黑体" w:hAnsi="黑体" w:cs="黑体"/>
          <w:sz w:val="24"/>
          <w:szCs w:val="24"/>
        </w:rPr>
        <w:t>6.</w:t>
      </w:r>
      <w:r>
        <w:rPr>
          <w:rFonts w:ascii="黑体" w:eastAsia="黑体" w:hAnsi="黑体" w:cs="黑体" w:hint="eastAsia"/>
          <w:sz w:val="24"/>
          <w:szCs w:val="24"/>
        </w:rPr>
        <w:t>学校五年（三年）发展规划重点任务</w:t>
      </w: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360" w:lineRule="auto"/>
        <w:ind w:left="120"/>
        <w:rPr>
          <w:rFonts w:ascii="黑体" w:eastAsia="黑体" w:hAnsi="黑体"/>
          <w:sz w:val="24"/>
          <w:szCs w:val="24"/>
        </w:rPr>
      </w:pPr>
    </w:p>
    <w:p w:rsidR="00D565CD" w:rsidRDefault="00D565CD">
      <w:pPr>
        <w:spacing w:line="560" w:lineRule="exact"/>
        <w:jc w:val="left"/>
        <w:rPr>
          <w:rFonts w:ascii="仿宋_GB2312" w:eastAsia="仿宋_GB2312" w:hAnsi="&amp;quot"/>
          <w:kern w:val="0"/>
          <w:sz w:val="32"/>
          <w:szCs w:val="32"/>
        </w:rPr>
        <w:sectPr w:rsidR="00D565CD" w:rsidSect="0081337B">
          <w:footerReference w:type="default" r:id="rId6"/>
          <w:pgSz w:w="11906" w:h="16838"/>
          <w:pgMar w:top="2098" w:right="1474" w:bottom="1985" w:left="1588" w:header="851" w:footer="992" w:gutter="0"/>
          <w:pgNumType w:fmt="numberInDash"/>
          <w:cols w:space="425"/>
          <w:docGrid w:type="lines" w:linePitch="312"/>
        </w:sectPr>
      </w:pPr>
    </w:p>
    <w:p w:rsidR="00D565CD" w:rsidRDefault="00D565CD">
      <w:pPr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>
        <w:rPr>
          <w:rFonts w:ascii="黑体" w:eastAsia="黑体" w:hAnsi="黑体" w:cs="黑体"/>
          <w:sz w:val="32"/>
          <w:szCs w:val="32"/>
        </w:rPr>
        <w:t>2</w:t>
      </w:r>
    </w:p>
    <w:p w:rsidR="00D565CD" w:rsidRPr="0081337B" w:rsidRDefault="00D565CD">
      <w:pPr>
        <w:jc w:val="center"/>
        <w:rPr>
          <w:rFonts w:ascii="方正小标宋_GBK" w:eastAsia="方正小标宋_GBK" w:hAnsi="楷体"/>
          <w:sz w:val="44"/>
          <w:szCs w:val="44"/>
        </w:rPr>
      </w:pPr>
      <w:r w:rsidRPr="0081337B">
        <w:rPr>
          <w:rFonts w:ascii="方正小标宋_GBK" w:eastAsia="方正小标宋_GBK" w:hAnsi="楷体" w:cs="方正小标宋_GBK" w:hint="eastAsia"/>
          <w:sz w:val="44"/>
          <w:szCs w:val="44"/>
        </w:rPr>
        <w:t>青岛市义务教育学段实验学校建设任务书</w:t>
      </w:r>
    </w:p>
    <w:tbl>
      <w:tblPr>
        <w:tblpPr w:leftFromText="180" w:rightFromText="180" w:vertAnchor="page" w:horzAnchor="margin" w:tblpXSpec="center" w:tblpY="3312"/>
        <w:tblW w:w="135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57" w:type="dxa"/>
          <w:right w:w="57" w:type="dxa"/>
        </w:tblCellMar>
        <w:tblLook w:val="00A0"/>
      </w:tblPr>
      <w:tblGrid>
        <w:gridCol w:w="3420"/>
        <w:gridCol w:w="3300"/>
        <w:gridCol w:w="3402"/>
        <w:gridCol w:w="3402"/>
      </w:tblGrid>
      <w:tr w:rsidR="00D565CD">
        <w:trPr>
          <w:cantSplit/>
          <w:trHeight w:val="369"/>
        </w:trPr>
        <w:tc>
          <w:tcPr>
            <w:tcW w:w="3420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380" w:lineRule="exact"/>
              <w:jc w:val="center"/>
              <w:rPr>
                <w:rFonts w:ascii="宋体"/>
                <w:b/>
                <w:bCs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sz w:val="20"/>
                <w:szCs w:val="20"/>
              </w:rPr>
              <w:t>实验内容</w:t>
            </w:r>
          </w:p>
        </w:tc>
        <w:tc>
          <w:tcPr>
            <w:tcW w:w="33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65CD" w:rsidRDefault="00D565CD">
            <w:pPr>
              <w:widowControl/>
              <w:spacing w:line="260" w:lineRule="exact"/>
              <w:jc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2021</w:t>
            </w:r>
            <w:r>
              <w:rPr>
                <w:rFonts w:cs="宋体" w:hint="eastAsia"/>
                <w:b/>
                <w:bCs/>
                <w:kern w:val="0"/>
                <w:sz w:val="20"/>
                <w:szCs w:val="20"/>
              </w:rPr>
              <w:t>年</w:t>
            </w:r>
          </w:p>
          <w:p w:rsidR="00D565CD" w:rsidRDefault="00D565CD">
            <w:pPr>
              <w:spacing w:line="380" w:lineRule="exact"/>
              <w:jc w:val="center"/>
              <w:rPr>
                <w:rFonts w:ascii="宋体"/>
                <w:b/>
                <w:bCs/>
                <w:sz w:val="20"/>
                <w:szCs w:val="20"/>
              </w:rPr>
            </w:pPr>
            <w:r>
              <w:rPr>
                <w:rFonts w:cs="宋体" w:hint="eastAsia"/>
                <w:kern w:val="0"/>
                <w:sz w:val="20"/>
                <w:szCs w:val="20"/>
              </w:rPr>
              <w:t>（预期目标、验收要点）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widowControl/>
              <w:spacing w:line="260" w:lineRule="exact"/>
              <w:jc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2022</w:t>
            </w:r>
            <w:r>
              <w:rPr>
                <w:rFonts w:cs="宋体" w:hint="eastAsia"/>
                <w:b/>
                <w:bCs/>
                <w:kern w:val="0"/>
                <w:sz w:val="20"/>
                <w:szCs w:val="20"/>
              </w:rPr>
              <w:t>年</w:t>
            </w:r>
          </w:p>
          <w:p w:rsidR="00D565CD" w:rsidRDefault="00D565CD">
            <w:pPr>
              <w:widowControl/>
              <w:spacing w:line="260" w:lineRule="exact"/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cs="宋体" w:hint="eastAsia"/>
                <w:kern w:val="0"/>
                <w:sz w:val="20"/>
                <w:szCs w:val="20"/>
              </w:rPr>
              <w:t>（预期目标、验收要点）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widowControl/>
              <w:spacing w:line="260" w:lineRule="exact"/>
              <w:jc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2023</w:t>
            </w:r>
            <w:r>
              <w:rPr>
                <w:rFonts w:cs="宋体" w:hint="eastAsia"/>
                <w:b/>
                <w:bCs/>
                <w:kern w:val="0"/>
                <w:sz w:val="20"/>
                <w:szCs w:val="20"/>
              </w:rPr>
              <w:t>年</w:t>
            </w:r>
          </w:p>
          <w:p w:rsidR="00D565CD" w:rsidRDefault="00D565CD">
            <w:pPr>
              <w:widowControl/>
              <w:spacing w:line="260" w:lineRule="exact"/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cs="宋体" w:hint="eastAsia"/>
                <w:kern w:val="0"/>
                <w:sz w:val="20"/>
                <w:szCs w:val="20"/>
              </w:rPr>
              <w:t>（预期目标、验收要点）</w:t>
            </w:r>
          </w:p>
        </w:tc>
      </w:tr>
      <w:tr w:rsidR="00D565CD">
        <w:trPr>
          <w:cantSplit/>
          <w:trHeight w:val="369"/>
        </w:trPr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65CD" w:rsidRDefault="00D565CD">
            <w:pPr>
              <w:spacing w:line="240" w:lineRule="atLeast"/>
              <w:jc w:val="righ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</w:tr>
      <w:tr w:rsidR="00D565CD">
        <w:trPr>
          <w:cantSplit/>
          <w:trHeight w:val="369"/>
        </w:trPr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65CD" w:rsidRDefault="00D565CD">
            <w:pPr>
              <w:spacing w:line="240" w:lineRule="atLeast"/>
              <w:jc w:val="righ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</w:tr>
      <w:tr w:rsidR="00D565CD">
        <w:trPr>
          <w:cantSplit/>
          <w:trHeight w:val="369"/>
        </w:trPr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18"/>
                <w:szCs w:val="18"/>
              </w:rPr>
            </w:pP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65CD" w:rsidRDefault="00D565CD">
            <w:pPr>
              <w:spacing w:line="240" w:lineRule="atLeast"/>
              <w:jc w:val="righ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</w:tr>
      <w:tr w:rsidR="00D565CD">
        <w:trPr>
          <w:cantSplit/>
          <w:trHeight w:val="369"/>
        </w:trPr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65CD" w:rsidRDefault="00D565CD">
            <w:pPr>
              <w:spacing w:line="240" w:lineRule="atLeast"/>
              <w:jc w:val="right"/>
              <w:rPr>
                <w:rFonts w:eastAsia="仿宋_GB2312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</w:tr>
      <w:tr w:rsidR="00D565CD">
        <w:trPr>
          <w:cantSplit/>
          <w:trHeight w:val="369"/>
        </w:trPr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65CD" w:rsidRDefault="00D565CD">
            <w:pPr>
              <w:spacing w:line="240" w:lineRule="atLeast"/>
              <w:jc w:val="right"/>
              <w:rPr>
                <w:rFonts w:eastAsia="仿宋_GB2312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</w:tr>
      <w:tr w:rsidR="00D565CD">
        <w:trPr>
          <w:cantSplit/>
          <w:trHeight w:val="369"/>
        </w:trPr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65CD" w:rsidRDefault="00D565CD">
            <w:pPr>
              <w:spacing w:line="240" w:lineRule="atLeast"/>
              <w:jc w:val="righ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</w:tr>
      <w:tr w:rsidR="00D565CD">
        <w:trPr>
          <w:cantSplit/>
          <w:trHeight w:val="369"/>
        </w:trPr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65CD" w:rsidRDefault="00D565CD">
            <w:pPr>
              <w:spacing w:line="240" w:lineRule="atLeast"/>
              <w:jc w:val="righ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</w:tr>
      <w:tr w:rsidR="00D565CD">
        <w:trPr>
          <w:cantSplit/>
          <w:trHeight w:val="369"/>
        </w:trPr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65CD" w:rsidRDefault="00D565CD">
            <w:pPr>
              <w:spacing w:line="240" w:lineRule="atLeast"/>
              <w:jc w:val="righ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</w:tr>
      <w:tr w:rsidR="00D565CD">
        <w:trPr>
          <w:cantSplit/>
          <w:trHeight w:val="369"/>
        </w:trPr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65CD" w:rsidRDefault="00D565CD">
            <w:pPr>
              <w:spacing w:line="240" w:lineRule="atLeast"/>
              <w:jc w:val="righ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</w:tr>
      <w:tr w:rsidR="00D565CD">
        <w:trPr>
          <w:cantSplit/>
          <w:trHeight w:val="369"/>
        </w:trPr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65CD" w:rsidRDefault="00D565CD">
            <w:pPr>
              <w:spacing w:line="240" w:lineRule="atLeast"/>
              <w:jc w:val="righ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</w:tr>
      <w:tr w:rsidR="00D565CD">
        <w:trPr>
          <w:cantSplit/>
          <w:trHeight w:val="369"/>
        </w:trPr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65CD" w:rsidRDefault="00D565CD">
            <w:pPr>
              <w:spacing w:line="240" w:lineRule="atLeast"/>
              <w:jc w:val="righ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5CD" w:rsidRDefault="00D565CD">
            <w:pPr>
              <w:spacing w:line="240" w:lineRule="atLeast"/>
              <w:rPr>
                <w:rFonts w:ascii="宋体"/>
                <w:sz w:val="20"/>
                <w:szCs w:val="20"/>
              </w:rPr>
            </w:pPr>
          </w:p>
        </w:tc>
      </w:tr>
    </w:tbl>
    <w:p w:rsidR="00D565CD" w:rsidRDefault="00D565CD"/>
    <w:p w:rsidR="00D565CD" w:rsidRDefault="00D565CD"/>
    <w:p w:rsidR="00D565CD" w:rsidRDefault="00D565CD"/>
    <w:sectPr w:rsidR="00D565CD" w:rsidSect="007B622C">
      <w:pgSz w:w="16838" w:h="11906" w:orient="landscape"/>
      <w:pgMar w:top="1588" w:right="2098" w:bottom="1474" w:left="1985" w:header="851" w:footer="992" w:gutter="0"/>
      <w:pgNumType w:fmt="numberInDash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5CD" w:rsidRDefault="00D565CD" w:rsidP="007B622C">
      <w:r>
        <w:separator/>
      </w:r>
    </w:p>
  </w:endnote>
  <w:endnote w:type="continuationSeparator" w:id="1">
    <w:p w:rsidR="00D565CD" w:rsidRDefault="00D565CD" w:rsidP="007B62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??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&amp;quo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5CD" w:rsidRDefault="00D565CD">
    <w:pPr>
      <w:pStyle w:val="Footer"/>
      <w:jc w:val="right"/>
      <w:rPr>
        <w:rFonts w:ascii="宋体"/>
        <w:sz w:val="28"/>
        <w:szCs w:val="28"/>
      </w:rPr>
    </w:pPr>
    <w:r>
      <w:rPr>
        <w:rFonts w:ascii="宋体" w:hAnsi="宋体" w:cs="宋体"/>
        <w:sz w:val="28"/>
        <w:szCs w:val="28"/>
      </w:rPr>
      <w:fldChar w:fldCharType="begin"/>
    </w:r>
    <w:r>
      <w:rPr>
        <w:rFonts w:ascii="宋体" w:hAnsi="宋体" w:cs="宋体"/>
        <w:sz w:val="28"/>
        <w:szCs w:val="28"/>
      </w:rPr>
      <w:instrText>PAGE   \* MERGEFORMAT</w:instrText>
    </w:r>
    <w:r>
      <w:rPr>
        <w:rFonts w:ascii="宋体" w:hAnsi="宋体" w:cs="宋体"/>
        <w:sz w:val="28"/>
        <w:szCs w:val="28"/>
      </w:rPr>
      <w:fldChar w:fldCharType="separate"/>
    </w:r>
    <w:r w:rsidRPr="001D4FDB">
      <w:rPr>
        <w:rFonts w:ascii="宋体" w:cs="宋体"/>
        <w:noProof/>
        <w:sz w:val="28"/>
        <w:szCs w:val="28"/>
        <w:lang w:val="zh-CN"/>
      </w:rPr>
      <w:t>-</w:t>
    </w:r>
    <w:r>
      <w:rPr>
        <w:rFonts w:ascii="宋体" w:hAnsi="宋体" w:cs="宋体"/>
        <w:noProof/>
        <w:sz w:val="28"/>
        <w:szCs w:val="28"/>
      </w:rPr>
      <w:t xml:space="preserve"> 7 -</w:t>
    </w:r>
    <w:r>
      <w:rPr>
        <w:rFonts w:ascii="宋体" w:hAnsi="宋体" w:cs="宋体"/>
        <w:sz w:val="28"/>
        <w:szCs w:val="28"/>
      </w:rPr>
      <w:fldChar w:fldCharType="end"/>
    </w:r>
  </w:p>
  <w:p w:rsidR="00D565CD" w:rsidRDefault="00D565CD">
    <w:pPr>
      <w:pStyle w:val="Footer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5CD" w:rsidRDefault="00D565CD" w:rsidP="007B622C">
      <w:r>
        <w:separator/>
      </w:r>
    </w:p>
  </w:footnote>
  <w:footnote w:type="continuationSeparator" w:id="1">
    <w:p w:rsidR="00D565CD" w:rsidRDefault="00D565CD" w:rsidP="007B62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5668"/>
    <w:rsid w:val="00000039"/>
    <w:rsid w:val="00000148"/>
    <w:rsid w:val="000006EC"/>
    <w:rsid w:val="00000B85"/>
    <w:rsid w:val="00001958"/>
    <w:rsid w:val="00001F5D"/>
    <w:rsid w:val="000044E4"/>
    <w:rsid w:val="0000485F"/>
    <w:rsid w:val="0000509A"/>
    <w:rsid w:val="000057F7"/>
    <w:rsid w:val="0000612E"/>
    <w:rsid w:val="000066DF"/>
    <w:rsid w:val="00006A6D"/>
    <w:rsid w:val="00007A51"/>
    <w:rsid w:val="00010ABB"/>
    <w:rsid w:val="00011398"/>
    <w:rsid w:val="00015E90"/>
    <w:rsid w:val="00017BD3"/>
    <w:rsid w:val="00017CDA"/>
    <w:rsid w:val="00020748"/>
    <w:rsid w:val="00021FBD"/>
    <w:rsid w:val="000237B5"/>
    <w:rsid w:val="00024E92"/>
    <w:rsid w:val="00027F88"/>
    <w:rsid w:val="00030538"/>
    <w:rsid w:val="00030882"/>
    <w:rsid w:val="000312F9"/>
    <w:rsid w:val="000323D5"/>
    <w:rsid w:val="000337BD"/>
    <w:rsid w:val="00033C84"/>
    <w:rsid w:val="000353FE"/>
    <w:rsid w:val="0003576E"/>
    <w:rsid w:val="00035A36"/>
    <w:rsid w:val="00035B85"/>
    <w:rsid w:val="00036983"/>
    <w:rsid w:val="00037256"/>
    <w:rsid w:val="000376EB"/>
    <w:rsid w:val="00037FCB"/>
    <w:rsid w:val="00040063"/>
    <w:rsid w:val="000445C7"/>
    <w:rsid w:val="00044926"/>
    <w:rsid w:val="000449CF"/>
    <w:rsid w:val="00044BC8"/>
    <w:rsid w:val="00047115"/>
    <w:rsid w:val="00047BFB"/>
    <w:rsid w:val="000505AA"/>
    <w:rsid w:val="00051874"/>
    <w:rsid w:val="00051BD5"/>
    <w:rsid w:val="00052128"/>
    <w:rsid w:val="000527EB"/>
    <w:rsid w:val="00053C75"/>
    <w:rsid w:val="000542B6"/>
    <w:rsid w:val="0005668A"/>
    <w:rsid w:val="00061922"/>
    <w:rsid w:val="00062807"/>
    <w:rsid w:val="0006465F"/>
    <w:rsid w:val="00064DE3"/>
    <w:rsid w:val="00065694"/>
    <w:rsid w:val="00065824"/>
    <w:rsid w:val="000679A3"/>
    <w:rsid w:val="000679C2"/>
    <w:rsid w:val="000701B8"/>
    <w:rsid w:val="000701E4"/>
    <w:rsid w:val="00071CF4"/>
    <w:rsid w:val="00072BC4"/>
    <w:rsid w:val="00074765"/>
    <w:rsid w:val="00074915"/>
    <w:rsid w:val="000749FE"/>
    <w:rsid w:val="00076E50"/>
    <w:rsid w:val="00080ECA"/>
    <w:rsid w:val="000816F0"/>
    <w:rsid w:val="00081708"/>
    <w:rsid w:val="000817D8"/>
    <w:rsid w:val="00081B05"/>
    <w:rsid w:val="000826AF"/>
    <w:rsid w:val="00082C20"/>
    <w:rsid w:val="0008364E"/>
    <w:rsid w:val="00085A62"/>
    <w:rsid w:val="00086613"/>
    <w:rsid w:val="00087691"/>
    <w:rsid w:val="0009211E"/>
    <w:rsid w:val="0009367A"/>
    <w:rsid w:val="0009383D"/>
    <w:rsid w:val="000951EE"/>
    <w:rsid w:val="00095FA9"/>
    <w:rsid w:val="00096771"/>
    <w:rsid w:val="00097B0B"/>
    <w:rsid w:val="00097C0A"/>
    <w:rsid w:val="000A2EE5"/>
    <w:rsid w:val="000A402C"/>
    <w:rsid w:val="000A4280"/>
    <w:rsid w:val="000A5046"/>
    <w:rsid w:val="000A6238"/>
    <w:rsid w:val="000A6E0E"/>
    <w:rsid w:val="000A7ACA"/>
    <w:rsid w:val="000B007E"/>
    <w:rsid w:val="000B04AC"/>
    <w:rsid w:val="000B110E"/>
    <w:rsid w:val="000B1203"/>
    <w:rsid w:val="000B1363"/>
    <w:rsid w:val="000B2327"/>
    <w:rsid w:val="000B5237"/>
    <w:rsid w:val="000B761E"/>
    <w:rsid w:val="000C0C80"/>
    <w:rsid w:val="000C1C42"/>
    <w:rsid w:val="000C350D"/>
    <w:rsid w:val="000C5DA1"/>
    <w:rsid w:val="000C5DFF"/>
    <w:rsid w:val="000C683E"/>
    <w:rsid w:val="000C75A8"/>
    <w:rsid w:val="000C79A6"/>
    <w:rsid w:val="000D0815"/>
    <w:rsid w:val="000D0A88"/>
    <w:rsid w:val="000D166E"/>
    <w:rsid w:val="000D1708"/>
    <w:rsid w:val="000D1E9A"/>
    <w:rsid w:val="000D2054"/>
    <w:rsid w:val="000D2A1A"/>
    <w:rsid w:val="000D469B"/>
    <w:rsid w:val="000D482E"/>
    <w:rsid w:val="000D4DB6"/>
    <w:rsid w:val="000D5A3C"/>
    <w:rsid w:val="000D5ED4"/>
    <w:rsid w:val="000E0433"/>
    <w:rsid w:val="000E0B7D"/>
    <w:rsid w:val="000E30DB"/>
    <w:rsid w:val="000E3A39"/>
    <w:rsid w:val="000E3E3F"/>
    <w:rsid w:val="000E5034"/>
    <w:rsid w:val="000E5958"/>
    <w:rsid w:val="000E6725"/>
    <w:rsid w:val="000E68C9"/>
    <w:rsid w:val="000E69DA"/>
    <w:rsid w:val="000F0E7B"/>
    <w:rsid w:val="000F64BE"/>
    <w:rsid w:val="000F69DE"/>
    <w:rsid w:val="001007AC"/>
    <w:rsid w:val="00100933"/>
    <w:rsid w:val="001016EB"/>
    <w:rsid w:val="001021A3"/>
    <w:rsid w:val="00102C76"/>
    <w:rsid w:val="00102EB1"/>
    <w:rsid w:val="00103D77"/>
    <w:rsid w:val="00105664"/>
    <w:rsid w:val="0010718C"/>
    <w:rsid w:val="00107745"/>
    <w:rsid w:val="0010795D"/>
    <w:rsid w:val="00107A0A"/>
    <w:rsid w:val="001148A3"/>
    <w:rsid w:val="0011567B"/>
    <w:rsid w:val="00115D2B"/>
    <w:rsid w:val="00116345"/>
    <w:rsid w:val="0011693A"/>
    <w:rsid w:val="0012187F"/>
    <w:rsid w:val="001219AB"/>
    <w:rsid w:val="00122108"/>
    <w:rsid w:val="001223C7"/>
    <w:rsid w:val="001233C8"/>
    <w:rsid w:val="00125343"/>
    <w:rsid w:val="00125C9D"/>
    <w:rsid w:val="001269F2"/>
    <w:rsid w:val="001273DC"/>
    <w:rsid w:val="00130EB2"/>
    <w:rsid w:val="001318B9"/>
    <w:rsid w:val="00132055"/>
    <w:rsid w:val="00133DD5"/>
    <w:rsid w:val="00133ECF"/>
    <w:rsid w:val="0013551C"/>
    <w:rsid w:val="00137214"/>
    <w:rsid w:val="00137D98"/>
    <w:rsid w:val="00140674"/>
    <w:rsid w:val="00140B16"/>
    <w:rsid w:val="001417C7"/>
    <w:rsid w:val="0014199D"/>
    <w:rsid w:val="00142794"/>
    <w:rsid w:val="00142C06"/>
    <w:rsid w:val="00143A7D"/>
    <w:rsid w:val="00144223"/>
    <w:rsid w:val="001454D2"/>
    <w:rsid w:val="00146A6C"/>
    <w:rsid w:val="00147747"/>
    <w:rsid w:val="00147D66"/>
    <w:rsid w:val="001516C3"/>
    <w:rsid w:val="001534DF"/>
    <w:rsid w:val="0015364B"/>
    <w:rsid w:val="0015399E"/>
    <w:rsid w:val="00156675"/>
    <w:rsid w:val="00156D24"/>
    <w:rsid w:val="00157A61"/>
    <w:rsid w:val="001607DC"/>
    <w:rsid w:val="0016128F"/>
    <w:rsid w:val="001636F0"/>
    <w:rsid w:val="0016472F"/>
    <w:rsid w:val="00164D1A"/>
    <w:rsid w:val="00165284"/>
    <w:rsid w:val="00165D71"/>
    <w:rsid w:val="0017072C"/>
    <w:rsid w:val="00170F1B"/>
    <w:rsid w:val="001714BD"/>
    <w:rsid w:val="00171A36"/>
    <w:rsid w:val="00172141"/>
    <w:rsid w:val="00174365"/>
    <w:rsid w:val="001743FB"/>
    <w:rsid w:val="0017497F"/>
    <w:rsid w:val="00176884"/>
    <w:rsid w:val="0017749E"/>
    <w:rsid w:val="001776D4"/>
    <w:rsid w:val="0017785E"/>
    <w:rsid w:val="00180B3A"/>
    <w:rsid w:val="00181D6B"/>
    <w:rsid w:val="00182386"/>
    <w:rsid w:val="00182A6E"/>
    <w:rsid w:val="00184220"/>
    <w:rsid w:val="001848A3"/>
    <w:rsid w:val="0018491A"/>
    <w:rsid w:val="00185A90"/>
    <w:rsid w:val="00186B1E"/>
    <w:rsid w:val="001870A7"/>
    <w:rsid w:val="00190A45"/>
    <w:rsid w:val="00191892"/>
    <w:rsid w:val="00192358"/>
    <w:rsid w:val="00193834"/>
    <w:rsid w:val="00194196"/>
    <w:rsid w:val="00196A05"/>
    <w:rsid w:val="00196A78"/>
    <w:rsid w:val="00197130"/>
    <w:rsid w:val="001A0C04"/>
    <w:rsid w:val="001A0CC3"/>
    <w:rsid w:val="001B10EF"/>
    <w:rsid w:val="001B19B9"/>
    <w:rsid w:val="001B3E14"/>
    <w:rsid w:val="001B4089"/>
    <w:rsid w:val="001B4B68"/>
    <w:rsid w:val="001B4F6F"/>
    <w:rsid w:val="001B5157"/>
    <w:rsid w:val="001C091F"/>
    <w:rsid w:val="001C1537"/>
    <w:rsid w:val="001C2417"/>
    <w:rsid w:val="001C2EC0"/>
    <w:rsid w:val="001C36D6"/>
    <w:rsid w:val="001C5207"/>
    <w:rsid w:val="001C57D3"/>
    <w:rsid w:val="001C64A6"/>
    <w:rsid w:val="001C669F"/>
    <w:rsid w:val="001D1E8D"/>
    <w:rsid w:val="001D2155"/>
    <w:rsid w:val="001D3401"/>
    <w:rsid w:val="001D3D2B"/>
    <w:rsid w:val="001D4A42"/>
    <w:rsid w:val="001D4FDB"/>
    <w:rsid w:val="001D56CC"/>
    <w:rsid w:val="001D5857"/>
    <w:rsid w:val="001D6F5D"/>
    <w:rsid w:val="001E167C"/>
    <w:rsid w:val="001E185F"/>
    <w:rsid w:val="001E281D"/>
    <w:rsid w:val="001E293C"/>
    <w:rsid w:val="001E2F25"/>
    <w:rsid w:val="001E3ECB"/>
    <w:rsid w:val="001E5007"/>
    <w:rsid w:val="001E52F3"/>
    <w:rsid w:val="001E541E"/>
    <w:rsid w:val="001F22CF"/>
    <w:rsid w:val="001F266B"/>
    <w:rsid w:val="001F49B0"/>
    <w:rsid w:val="002007C4"/>
    <w:rsid w:val="002009FF"/>
    <w:rsid w:val="00201D91"/>
    <w:rsid w:val="00203D9B"/>
    <w:rsid w:val="00204263"/>
    <w:rsid w:val="00206687"/>
    <w:rsid w:val="00206DCC"/>
    <w:rsid w:val="00207F34"/>
    <w:rsid w:val="00207F4D"/>
    <w:rsid w:val="00210E82"/>
    <w:rsid w:val="00211076"/>
    <w:rsid w:val="00211298"/>
    <w:rsid w:val="00212714"/>
    <w:rsid w:val="00213055"/>
    <w:rsid w:val="002137F8"/>
    <w:rsid w:val="00215701"/>
    <w:rsid w:val="00217341"/>
    <w:rsid w:val="00217451"/>
    <w:rsid w:val="00217891"/>
    <w:rsid w:val="00217CB9"/>
    <w:rsid w:val="00220296"/>
    <w:rsid w:val="00222179"/>
    <w:rsid w:val="002226AF"/>
    <w:rsid w:val="00222FF2"/>
    <w:rsid w:val="00223561"/>
    <w:rsid w:val="00223926"/>
    <w:rsid w:val="00223ADA"/>
    <w:rsid w:val="002248FB"/>
    <w:rsid w:val="0022535C"/>
    <w:rsid w:val="00227736"/>
    <w:rsid w:val="00227CAC"/>
    <w:rsid w:val="0023258A"/>
    <w:rsid w:val="002337E3"/>
    <w:rsid w:val="00234D3C"/>
    <w:rsid w:val="0023649A"/>
    <w:rsid w:val="0023660E"/>
    <w:rsid w:val="002366DA"/>
    <w:rsid w:val="002366FF"/>
    <w:rsid w:val="00237CA8"/>
    <w:rsid w:val="0024035A"/>
    <w:rsid w:val="002404BA"/>
    <w:rsid w:val="002419BF"/>
    <w:rsid w:val="00241C29"/>
    <w:rsid w:val="0024268E"/>
    <w:rsid w:val="00242831"/>
    <w:rsid w:val="0024474E"/>
    <w:rsid w:val="0024613E"/>
    <w:rsid w:val="00246E43"/>
    <w:rsid w:val="00247F06"/>
    <w:rsid w:val="00250981"/>
    <w:rsid w:val="002534AF"/>
    <w:rsid w:val="0025606B"/>
    <w:rsid w:val="00256E06"/>
    <w:rsid w:val="00257184"/>
    <w:rsid w:val="00261FF4"/>
    <w:rsid w:val="00262C02"/>
    <w:rsid w:val="00262D5E"/>
    <w:rsid w:val="0026340B"/>
    <w:rsid w:val="00264B84"/>
    <w:rsid w:val="002656FF"/>
    <w:rsid w:val="002658C6"/>
    <w:rsid w:val="00265E24"/>
    <w:rsid w:val="00270CC0"/>
    <w:rsid w:val="00272548"/>
    <w:rsid w:val="002738EC"/>
    <w:rsid w:val="002740FD"/>
    <w:rsid w:val="002750BC"/>
    <w:rsid w:val="002774DC"/>
    <w:rsid w:val="002803CE"/>
    <w:rsid w:val="00280839"/>
    <w:rsid w:val="00280B35"/>
    <w:rsid w:val="0028136D"/>
    <w:rsid w:val="00282449"/>
    <w:rsid w:val="0028376B"/>
    <w:rsid w:val="00283928"/>
    <w:rsid w:val="00284A7D"/>
    <w:rsid w:val="00284CAC"/>
    <w:rsid w:val="00285BAE"/>
    <w:rsid w:val="00287768"/>
    <w:rsid w:val="0028787A"/>
    <w:rsid w:val="00290A21"/>
    <w:rsid w:val="00292E80"/>
    <w:rsid w:val="00293289"/>
    <w:rsid w:val="00293E8A"/>
    <w:rsid w:val="00296FF7"/>
    <w:rsid w:val="002A04BF"/>
    <w:rsid w:val="002A396F"/>
    <w:rsid w:val="002A47CE"/>
    <w:rsid w:val="002A4953"/>
    <w:rsid w:val="002A5FE3"/>
    <w:rsid w:val="002A6C75"/>
    <w:rsid w:val="002A6E79"/>
    <w:rsid w:val="002A7136"/>
    <w:rsid w:val="002A7157"/>
    <w:rsid w:val="002A7C07"/>
    <w:rsid w:val="002B1A7E"/>
    <w:rsid w:val="002B21D4"/>
    <w:rsid w:val="002B493C"/>
    <w:rsid w:val="002B4A40"/>
    <w:rsid w:val="002B5F00"/>
    <w:rsid w:val="002B6FE6"/>
    <w:rsid w:val="002B6FF1"/>
    <w:rsid w:val="002B7831"/>
    <w:rsid w:val="002B7FC6"/>
    <w:rsid w:val="002C01E3"/>
    <w:rsid w:val="002C0D52"/>
    <w:rsid w:val="002C0FFA"/>
    <w:rsid w:val="002C57E1"/>
    <w:rsid w:val="002C5B73"/>
    <w:rsid w:val="002C7D03"/>
    <w:rsid w:val="002C7DAB"/>
    <w:rsid w:val="002D25F8"/>
    <w:rsid w:val="002D3FEE"/>
    <w:rsid w:val="002D40A7"/>
    <w:rsid w:val="002D437E"/>
    <w:rsid w:val="002D553F"/>
    <w:rsid w:val="002D5543"/>
    <w:rsid w:val="002D619E"/>
    <w:rsid w:val="002E08B4"/>
    <w:rsid w:val="002E1489"/>
    <w:rsid w:val="002E3B49"/>
    <w:rsid w:val="002E4E82"/>
    <w:rsid w:val="002E57F1"/>
    <w:rsid w:val="002E65B4"/>
    <w:rsid w:val="002E7D58"/>
    <w:rsid w:val="002E7E84"/>
    <w:rsid w:val="002F0263"/>
    <w:rsid w:val="002F0FF0"/>
    <w:rsid w:val="002F2652"/>
    <w:rsid w:val="002F3B31"/>
    <w:rsid w:val="002F603F"/>
    <w:rsid w:val="002F7B53"/>
    <w:rsid w:val="002F7D50"/>
    <w:rsid w:val="00300E41"/>
    <w:rsid w:val="00301271"/>
    <w:rsid w:val="00306641"/>
    <w:rsid w:val="00314F5B"/>
    <w:rsid w:val="00315001"/>
    <w:rsid w:val="00315470"/>
    <w:rsid w:val="00315FDE"/>
    <w:rsid w:val="00316458"/>
    <w:rsid w:val="00317CBA"/>
    <w:rsid w:val="00320C18"/>
    <w:rsid w:val="00321632"/>
    <w:rsid w:val="00321DBC"/>
    <w:rsid w:val="00323049"/>
    <w:rsid w:val="003244BE"/>
    <w:rsid w:val="00325B57"/>
    <w:rsid w:val="003264B3"/>
    <w:rsid w:val="00327566"/>
    <w:rsid w:val="0033005D"/>
    <w:rsid w:val="003311DB"/>
    <w:rsid w:val="00331C49"/>
    <w:rsid w:val="00332D91"/>
    <w:rsid w:val="00335179"/>
    <w:rsid w:val="00335497"/>
    <w:rsid w:val="0033555F"/>
    <w:rsid w:val="0033564A"/>
    <w:rsid w:val="00335AD6"/>
    <w:rsid w:val="003372FB"/>
    <w:rsid w:val="00342D43"/>
    <w:rsid w:val="003448AE"/>
    <w:rsid w:val="0034497E"/>
    <w:rsid w:val="00344B56"/>
    <w:rsid w:val="0034552C"/>
    <w:rsid w:val="003467AD"/>
    <w:rsid w:val="00347F0B"/>
    <w:rsid w:val="00351687"/>
    <w:rsid w:val="00351885"/>
    <w:rsid w:val="0035377C"/>
    <w:rsid w:val="003553E4"/>
    <w:rsid w:val="00357979"/>
    <w:rsid w:val="00357E64"/>
    <w:rsid w:val="00361FBC"/>
    <w:rsid w:val="00364494"/>
    <w:rsid w:val="00364B49"/>
    <w:rsid w:val="00365373"/>
    <w:rsid w:val="0037009F"/>
    <w:rsid w:val="003721BF"/>
    <w:rsid w:val="00373F23"/>
    <w:rsid w:val="00374532"/>
    <w:rsid w:val="0037466C"/>
    <w:rsid w:val="0037573E"/>
    <w:rsid w:val="0037576A"/>
    <w:rsid w:val="00375A70"/>
    <w:rsid w:val="00375F64"/>
    <w:rsid w:val="00377573"/>
    <w:rsid w:val="00380628"/>
    <w:rsid w:val="00381AFE"/>
    <w:rsid w:val="00381B32"/>
    <w:rsid w:val="00382C57"/>
    <w:rsid w:val="00382F5E"/>
    <w:rsid w:val="00383BCA"/>
    <w:rsid w:val="00384F20"/>
    <w:rsid w:val="003857F5"/>
    <w:rsid w:val="00385A16"/>
    <w:rsid w:val="0038734E"/>
    <w:rsid w:val="00387648"/>
    <w:rsid w:val="00390D54"/>
    <w:rsid w:val="00390E7D"/>
    <w:rsid w:val="0039118C"/>
    <w:rsid w:val="003912EC"/>
    <w:rsid w:val="00391745"/>
    <w:rsid w:val="00392DAA"/>
    <w:rsid w:val="003930D4"/>
    <w:rsid w:val="0039367B"/>
    <w:rsid w:val="00394B8F"/>
    <w:rsid w:val="0039518A"/>
    <w:rsid w:val="003976C2"/>
    <w:rsid w:val="003A04EB"/>
    <w:rsid w:val="003A33CC"/>
    <w:rsid w:val="003A376A"/>
    <w:rsid w:val="003A719C"/>
    <w:rsid w:val="003B0D0E"/>
    <w:rsid w:val="003B113A"/>
    <w:rsid w:val="003B1435"/>
    <w:rsid w:val="003B2882"/>
    <w:rsid w:val="003B422C"/>
    <w:rsid w:val="003B5B70"/>
    <w:rsid w:val="003B75BA"/>
    <w:rsid w:val="003C01AF"/>
    <w:rsid w:val="003C11B5"/>
    <w:rsid w:val="003C34AF"/>
    <w:rsid w:val="003C3C85"/>
    <w:rsid w:val="003C4AF3"/>
    <w:rsid w:val="003C4EDA"/>
    <w:rsid w:val="003C5D7B"/>
    <w:rsid w:val="003C65AB"/>
    <w:rsid w:val="003C7B5F"/>
    <w:rsid w:val="003D1136"/>
    <w:rsid w:val="003D205C"/>
    <w:rsid w:val="003D388C"/>
    <w:rsid w:val="003D418D"/>
    <w:rsid w:val="003D5146"/>
    <w:rsid w:val="003D6809"/>
    <w:rsid w:val="003E01C1"/>
    <w:rsid w:val="003E2BBA"/>
    <w:rsid w:val="003E2D8A"/>
    <w:rsid w:val="003E5F10"/>
    <w:rsid w:val="003E61E1"/>
    <w:rsid w:val="003E650C"/>
    <w:rsid w:val="003F15AD"/>
    <w:rsid w:val="003F2467"/>
    <w:rsid w:val="003F2FA5"/>
    <w:rsid w:val="003F43A8"/>
    <w:rsid w:val="003F713D"/>
    <w:rsid w:val="003F7259"/>
    <w:rsid w:val="003F7602"/>
    <w:rsid w:val="003F7E83"/>
    <w:rsid w:val="00400295"/>
    <w:rsid w:val="00400E92"/>
    <w:rsid w:val="00401179"/>
    <w:rsid w:val="00401744"/>
    <w:rsid w:val="00401A0C"/>
    <w:rsid w:val="00401D5C"/>
    <w:rsid w:val="0040222F"/>
    <w:rsid w:val="004022E6"/>
    <w:rsid w:val="00402554"/>
    <w:rsid w:val="004032AA"/>
    <w:rsid w:val="0040567F"/>
    <w:rsid w:val="00405C14"/>
    <w:rsid w:val="004060A2"/>
    <w:rsid w:val="00406787"/>
    <w:rsid w:val="00406BC7"/>
    <w:rsid w:val="00407502"/>
    <w:rsid w:val="004102FD"/>
    <w:rsid w:val="00410546"/>
    <w:rsid w:val="00410E92"/>
    <w:rsid w:val="004116FF"/>
    <w:rsid w:val="00411E5A"/>
    <w:rsid w:val="004121CD"/>
    <w:rsid w:val="00413874"/>
    <w:rsid w:val="00413E1C"/>
    <w:rsid w:val="004146E5"/>
    <w:rsid w:val="00415F63"/>
    <w:rsid w:val="00420C67"/>
    <w:rsid w:val="004218D0"/>
    <w:rsid w:val="00421D16"/>
    <w:rsid w:val="00422523"/>
    <w:rsid w:val="0042341F"/>
    <w:rsid w:val="004258E2"/>
    <w:rsid w:val="00425DDE"/>
    <w:rsid w:val="0042663B"/>
    <w:rsid w:val="004270E8"/>
    <w:rsid w:val="00430290"/>
    <w:rsid w:val="0043042B"/>
    <w:rsid w:val="004339F4"/>
    <w:rsid w:val="0043428D"/>
    <w:rsid w:val="00435285"/>
    <w:rsid w:val="0043601F"/>
    <w:rsid w:val="004405A5"/>
    <w:rsid w:val="00440F36"/>
    <w:rsid w:val="0044156D"/>
    <w:rsid w:val="00442E96"/>
    <w:rsid w:val="004437A9"/>
    <w:rsid w:val="00444234"/>
    <w:rsid w:val="004446F0"/>
    <w:rsid w:val="0044588A"/>
    <w:rsid w:val="0044619B"/>
    <w:rsid w:val="004465B9"/>
    <w:rsid w:val="004468CD"/>
    <w:rsid w:val="00446B6E"/>
    <w:rsid w:val="004501E3"/>
    <w:rsid w:val="00451FBA"/>
    <w:rsid w:val="004527A4"/>
    <w:rsid w:val="0045372D"/>
    <w:rsid w:val="00456F95"/>
    <w:rsid w:val="004579C8"/>
    <w:rsid w:val="00461A55"/>
    <w:rsid w:val="00462D8B"/>
    <w:rsid w:val="00463B4B"/>
    <w:rsid w:val="00465A38"/>
    <w:rsid w:val="004664E0"/>
    <w:rsid w:val="004700FA"/>
    <w:rsid w:val="0047014A"/>
    <w:rsid w:val="004705F5"/>
    <w:rsid w:val="00470713"/>
    <w:rsid w:val="00474C6C"/>
    <w:rsid w:val="00475415"/>
    <w:rsid w:val="00475BCF"/>
    <w:rsid w:val="004805D3"/>
    <w:rsid w:val="00480EA9"/>
    <w:rsid w:val="00483BED"/>
    <w:rsid w:val="00484213"/>
    <w:rsid w:val="00484663"/>
    <w:rsid w:val="00484AD3"/>
    <w:rsid w:val="00485AE1"/>
    <w:rsid w:val="0048613D"/>
    <w:rsid w:val="00492ABE"/>
    <w:rsid w:val="004931C0"/>
    <w:rsid w:val="00493BAA"/>
    <w:rsid w:val="00493F26"/>
    <w:rsid w:val="00496792"/>
    <w:rsid w:val="00496EAE"/>
    <w:rsid w:val="00496FE9"/>
    <w:rsid w:val="00497C9F"/>
    <w:rsid w:val="004A04F9"/>
    <w:rsid w:val="004A07F7"/>
    <w:rsid w:val="004A0D80"/>
    <w:rsid w:val="004A2FFA"/>
    <w:rsid w:val="004A31CF"/>
    <w:rsid w:val="004A336A"/>
    <w:rsid w:val="004A3AA7"/>
    <w:rsid w:val="004A53A1"/>
    <w:rsid w:val="004A675B"/>
    <w:rsid w:val="004A74EF"/>
    <w:rsid w:val="004A7B42"/>
    <w:rsid w:val="004B03B5"/>
    <w:rsid w:val="004B0E6A"/>
    <w:rsid w:val="004B3450"/>
    <w:rsid w:val="004B416D"/>
    <w:rsid w:val="004B4591"/>
    <w:rsid w:val="004B6529"/>
    <w:rsid w:val="004B6658"/>
    <w:rsid w:val="004B725C"/>
    <w:rsid w:val="004C175A"/>
    <w:rsid w:val="004C1808"/>
    <w:rsid w:val="004C1D48"/>
    <w:rsid w:val="004C248E"/>
    <w:rsid w:val="004C4D7B"/>
    <w:rsid w:val="004C5B63"/>
    <w:rsid w:val="004D01E1"/>
    <w:rsid w:val="004D2802"/>
    <w:rsid w:val="004D4CE4"/>
    <w:rsid w:val="004D51A3"/>
    <w:rsid w:val="004E0F16"/>
    <w:rsid w:val="004E3122"/>
    <w:rsid w:val="004E3C92"/>
    <w:rsid w:val="004E3E93"/>
    <w:rsid w:val="004E5252"/>
    <w:rsid w:val="004E530C"/>
    <w:rsid w:val="004E7694"/>
    <w:rsid w:val="004E7733"/>
    <w:rsid w:val="004E7989"/>
    <w:rsid w:val="004F0124"/>
    <w:rsid w:val="004F405D"/>
    <w:rsid w:val="004F7067"/>
    <w:rsid w:val="00502132"/>
    <w:rsid w:val="005039FD"/>
    <w:rsid w:val="00503CDF"/>
    <w:rsid w:val="00504163"/>
    <w:rsid w:val="00504617"/>
    <w:rsid w:val="0050470E"/>
    <w:rsid w:val="005074CE"/>
    <w:rsid w:val="00512E8E"/>
    <w:rsid w:val="005140F4"/>
    <w:rsid w:val="00514E70"/>
    <w:rsid w:val="005153C9"/>
    <w:rsid w:val="005156C9"/>
    <w:rsid w:val="00516C26"/>
    <w:rsid w:val="005202C9"/>
    <w:rsid w:val="00521B12"/>
    <w:rsid w:val="0052236D"/>
    <w:rsid w:val="00523C88"/>
    <w:rsid w:val="005251ED"/>
    <w:rsid w:val="005269FB"/>
    <w:rsid w:val="00537BD2"/>
    <w:rsid w:val="0054050C"/>
    <w:rsid w:val="00541AB0"/>
    <w:rsid w:val="005423EC"/>
    <w:rsid w:val="00543178"/>
    <w:rsid w:val="0054411B"/>
    <w:rsid w:val="00544201"/>
    <w:rsid w:val="0054421C"/>
    <w:rsid w:val="00544533"/>
    <w:rsid w:val="0054565E"/>
    <w:rsid w:val="00545A02"/>
    <w:rsid w:val="0054607D"/>
    <w:rsid w:val="005474C6"/>
    <w:rsid w:val="005475E6"/>
    <w:rsid w:val="00547BBE"/>
    <w:rsid w:val="00550351"/>
    <w:rsid w:val="005505A8"/>
    <w:rsid w:val="0055275B"/>
    <w:rsid w:val="00552F2B"/>
    <w:rsid w:val="00554643"/>
    <w:rsid w:val="00555DD7"/>
    <w:rsid w:val="005564AA"/>
    <w:rsid w:val="0055675E"/>
    <w:rsid w:val="00556AE6"/>
    <w:rsid w:val="00556F82"/>
    <w:rsid w:val="005602E4"/>
    <w:rsid w:val="00562C15"/>
    <w:rsid w:val="00562E48"/>
    <w:rsid w:val="00564893"/>
    <w:rsid w:val="00564A24"/>
    <w:rsid w:val="005703E6"/>
    <w:rsid w:val="0057151D"/>
    <w:rsid w:val="0057185C"/>
    <w:rsid w:val="00572AC3"/>
    <w:rsid w:val="00573CC5"/>
    <w:rsid w:val="00575A39"/>
    <w:rsid w:val="00575F28"/>
    <w:rsid w:val="00576CEC"/>
    <w:rsid w:val="0058024D"/>
    <w:rsid w:val="00580746"/>
    <w:rsid w:val="005808A9"/>
    <w:rsid w:val="00580DD1"/>
    <w:rsid w:val="00581635"/>
    <w:rsid w:val="00581CEB"/>
    <w:rsid w:val="00582604"/>
    <w:rsid w:val="005839A1"/>
    <w:rsid w:val="00584C7E"/>
    <w:rsid w:val="0058657F"/>
    <w:rsid w:val="00587B95"/>
    <w:rsid w:val="00590522"/>
    <w:rsid w:val="00590825"/>
    <w:rsid w:val="00591851"/>
    <w:rsid w:val="00592425"/>
    <w:rsid w:val="00594CFF"/>
    <w:rsid w:val="00595AE7"/>
    <w:rsid w:val="00596D09"/>
    <w:rsid w:val="005A0843"/>
    <w:rsid w:val="005A0EA9"/>
    <w:rsid w:val="005A1210"/>
    <w:rsid w:val="005A4255"/>
    <w:rsid w:val="005A5898"/>
    <w:rsid w:val="005A745E"/>
    <w:rsid w:val="005B0073"/>
    <w:rsid w:val="005B019E"/>
    <w:rsid w:val="005B0E79"/>
    <w:rsid w:val="005B18E3"/>
    <w:rsid w:val="005B2094"/>
    <w:rsid w:val="005B269E"/>
    <w:rsid w:val="005B298D"/>
    <w:rsid w:val="005B4285"/>
    <w:rsid w:val="005B4C68"/>
    <w:rsid w:val="005B5DCC"/>
    <w:rsid w:val="005B6C7E"/>
    <w:rsid w:val="005B6F26"/>
    <w:rsid w:val="005B740C"/>
    <w:rsid w:val="005C0440"/>
    <w:rsid w:val="005C1DB8"/>
    <w:rsid w:val="005C284F"/>
    <w:rsid w:val="005C46C5"/>
    <w:rsid w:val="005C477A"/>
    <w:rsid w:val="005C5A2B"/>
    <w:rsid w:val="005C5B0A"/>
    <w:rsid w:val="005C70C7"/>
    <w:rsid w:val="005C7E9B"/>
    <w:rsid w:val="005D1531"/>
    <w:rsid w:val="005D36B9"/>
    <w:rsid w:val="005D4FF5"/>
    <w:rsid w:val="005D6719"/>
    <w:rsid w:val="005D7D9A"/>
    <w:rsid w:val="005E082A"/>
    <w:rsid w:val="005E1008"/>
    <w:rsid w:val="005E1C08"/>
    <w:rsid w:val="005E38A9"/>
    <w:rsid w:val="005E3B0A"/>
    <w:rsid w:val="005E3D78"/>
    <w:rsid w:val="005E5205"/>
    <w:rsid w:val="005E5F2F"/>
    <w:rsid w:val="005E6D2D"/>
    <w:rsid w:val="005E7F04"/>
    <w:rsid w:val="005F14DF"/>
    <w:rsid w:val="005F1561"/>
    <w:rsid w:val="005F1907"/>
    <w:rsid w:val="005F1CBE"/>
    <w:rsid w:val="005F1F00"/>
    <w:rsid w:val="005F2490"/>
    <w:rsid w:val="005F24D7"/>
    <w:rsid w:val="005F3F42"/>
    <w:rsid w:val="005F41BA"/>
    <w:rsid w:val="005F4627"/>
    <w:rsid w:val="005F514E"/>
    <w:rsid w:val="005F5588"/>
    <w:rsid w:val="005F5A87"/>
    <w:rsid w:val="005F5BA8"/>
    <w:rsid w:val="005F5BEA"/>
    <w:rsid w:val="005F7978"/>
    <w:rsid w:val="006073D1"/>
    <w:rsid w:val="00610AA0"/>
    <w:rsid w:val="00611A52"/>
    <w:rsid w:val="00612AB2"/>
    <w:rsid w:val="00612E23"/>
    <w:rsid w:val="00613B4C"/>
    <w:rsid w:val="00613EEE"/>
    <w:rsid w:val="00614BC4"/>
    <w:rsid w:val="00615E4D"/>
    <w:rsid w:val="0061602F"/>
    <w:rsid w:val="00616439"/>
    <w:rsid w:val="00617867"/>
    <w:rsid w:val="00621004"/>
    <w:rsid w:val="0062118F"/>
    <w:rsid w:val="006221C3"/>
    <w:rsid w:val="00622D03"/>
    <w:rsid w:val="00623CCD"/>
    <w:rsid w:val="00624462"/>
    <w:rsid w:val="00624741"/>
    <w:rsid w:val="00624901"/>
    <w:rsid w:val="00624EBE"/>
    <w:rsid w:val="00626226"/>
    <w:rsid w:val="006265A7"/>
    <w:rsid w:val="00626E11"/>
    <w:rsid w:val="006305CA"/>
    <w:rsid w:val="00630C4C"/>
    <w:rsid w:val="00632144"/>
    <w:rsid w:val="0063294D"/>
    <w:rsid w:val="0063396F"/>
    <w:rsid w:val="00633B0B"/>
    <w:rsid w:val="00633B85"/>
    <w:rsid w:val="00633C1A"/>
    <w:rsid w:val="00635B43"/>
    <w:rsid w:val="0063632E"/>
    <w:rsid w:val="0064022C"/>
    <w:rsid w:val="00640D71"/>
    <w:rsid w:val="00642050"/>
    <w:rsid w:val="00642861"/>
    <w:rsid w:val="0064295B"/>
    <w:rsid w:val="00642E3B"/>
    <w:rsid w:val="00644702"/>
    <w:rsid w:val="00644895"/>
    <w:rsid w:val="006458DF"/>
    <w:rsid w:val="00647200"/>
    <w:rsid w:val="00647588"/>
    <w:rsid w:val="00647B9C"/>
    <w:rsid w:val="00647E37"/>
    <w:rsid w:val="00647F57"/>
    <w:rsid w:val="00652F15"/>
    <w:rsid w:val="00654186"/>
    <w:rsid w:val="006603A6"/>
    <w:rsid w:val="00660856"/>
    <w:rsid w:val="006651B8"/>
    <w:rsid w:val="00665AE0"/>
    <w:rsid w:val="00666291"/>
    <w:rsid w:val="00670626"/>
    <w:rsid w:val="00670816"/>
    <w:rsid w:val="006708B1"/>
    <w:rsid w:val="0067090A"/>
    <w:rsid w:val="00670C89"/>
    <w:rsid w:val="0067143E"/>
    <w:rsid w:val="006718A6"/>
    <w:rsid w:val="00672058"/>
    <w:rsid w:val="0067212F"/>
    <w:rsid w:val="00672C70"/>
    <w:rsid w:val="006736BA"/>
    <w:rsid w:val="00673D12"/>
    <w:rsid w:val="00674161"/>
    <w:rsid w:val="00674499"/>
    <w:rsid w:val="00674C83"/>
    <w:rsid w:val="00675D99"/>
    <w:rsid w:val="00675D9E"/>
    <w:rsid w:val="00676837"/>
    <w:rsid w:val="0067730B"/>
    <w:rsid w:val="00677823"/>
    <w:rsid w:val="006842BA"/>
    <w:rsid w:val="006842CE"/>
    <w:rsid w:val="00686BA5"/>
    <w:rsid w:val="00687679"/>
    <w:rsid w:val="006902A2"/>
    <w:rsid w:val="0069226D"/>
    <w:rsid w:val="00693119"/>
    <w:rsid w:val="00693D38"/>
    <w:rsid w:val="00694F95"/>
    <w:rsid w:val="006975F5"/>
    <w:rsid w:val="006979ED"/>
    <w:rsid w:val="006A03DD"/>
    <w:rsid w:val="006A07B3"/>
    <w:rsid w:val="006A118E"/>
    <w:rsid w:val="006A233D"/>
    <w:rsid w:val="006A395F"/>
    <w:rsid w:val="006A3C6B"/>
    <w:rsid w:val="006A3DEA"/>
    <w:rsid w:val="006A4258"/>
    <w:rsid w:val="006A58CA"/>
    <w:rsid w:val="006A714C"/>
    <w:rsid w:val="006A7BC6"/>
    <w:rsid w:val="006B09FF"/>
    <w:rsid w:val="006B1F57"/>
    <w:rsid w:val="006B2CFB"/>
    <w:rsid w:val="006B2E52"/>
    <w:rsid w:val="006B4BE4"/>
    <w:rsid w:val="006B4E9B"/>
    <w:rsid w:val="006B541F"/>
    <w:rsid w:val="006B5ABD"/>
    <w:rsid w:val="006B6A4B"/>
    <w:rsid w:val="006C0897"/>
    <w:rsid w:val="006C356A"/>
    <w:rsid w:val="006C3A11"/>
    <w:rsid w:val="006C40CB"/>
    <w:rsid w:val="006C44A4"/>
    <w:rsid w:val="006C5CB5"/>
    <w:rsid w:val="006C5EB7"/>
    <w:rsid w:val="006C6711"/>
    <w:rsid w:val="006C6AE0"/>
    <w:rsid w:val="006C70D3"/>
    <w:rsid w:val="006D0297"/>
    <w:rsid w:val="006D0B74"/>
    <w:rsid w:val="006D17CD"/>
    <w:rsid w:val="006D1C6B"/>
    <w:rsid w:val="006D2DE2"/>
    <w:rsid w:val="006D3E35"/>
    <w:rsid w:val="006D3EF3"/>
    <w:rsid w:val="006D4BA6"/>
    <w:rsid w:val="006D5B66"/>
    <w:rsid w:val="006D64AA"/>
    <w:rsid w:val="006D6BC3"/>
    <w:rsid w:val="006D7014"/>
    <w:rsid w:val="006D72EB"/>
    <w:rsid w:val="006E244D"/>
    <w:rsid w:val="006E2884"/>
    <w:rsid w:val="006E2CF3"/>
    <w:rsid w:val="006E432C"/>
    <w:rsid w:val="006E4AA4"/>
    <w:rsid w:val="006E560C"/>
    <w:rsid w:val="006E619D"/>
    <w:rsid w:val="006E720E"/>
    <w:rsid w:val="006E78E9"/>
    <w:rsid w:val="006E7E4B"/>
    <w:rsid w:val="006F0592"/>
    <w:rsid w:val="006F0917"/>
    <w:rsid w:val="006F2538"/>
    <w:rsid w:val="006F3648"/>
    <w:rsid w:val="006F6027"/>
    <w:rsid w:val="006F73E8"/>
    <w:rsid w:val="00700F19"/>
    <w:rsid w:val="00701F6E"/>
    <w:rsid w:val="00703A6F"/>
    <w:rsid w:val="00706D39"/>
    <w:rsid w:val="00706FB5"/>
    <w:rsid w:val="007110A9"/>
    <w:rsid w:val="007130C9"/>
    <w:rsid w:val="007130EA"/>
    <w:rsid w:val="007136C6"/>
    <w:rsid w:val="007140B4"/>
    <w:rsid w:val="00715A35"/>
    <w:rsid w:val="007166A2"/>
    <w:rsid w:val="007168F7"/>
    <w:rsid w:val="00716A36"/>
    <w:rsid w:val="00716B5F"/>
    <w:rsid w:val="0071766B"/>
    <w:rsid w:val="00721DCE"/>
    <w:rsid w:val="00722A1E"/>
    <w:rsid w:val="0072374D"/>
    <w:rsid w:val="00724E10"/>
    <w:rsid w:val="00726C8B"/>
    <w:rsid w:val="007270E2"/>
    <w:rsid w:val="00727A1D"/>
    <w:rsid w:val="00727F17"/>
    <w:rsid w:val="00731A8C"/>
    <w:rsid w:val="00732047"/>
    <w:rsid w:val="0073224D"/>
    <w:rsid w:val="00733DF5"/>
    <w:rsid w:val="00735F15"/>
    <w:rsid w:val="00735F6B"/>
    <w:rsid w:val="00736AB7"/>
    <w:rsid w:val="007405D1"/>
    <w:rsid w:val="007411F3"/>
    <w:rsid w:val="007412C7"/>
    <w:rsid w:val="00741DAC"/>
    <w:rsid w:val="00741E89"/>
    <w:rsid w:val="00743357"/>
    <w:rsid w:val="0074342D"/>
    <w:rsid w:val="00743E52"/>
    <w:rsid w:val="00744966"/>
    <w:rsid w:val="00744F9F"/>
    <w:rsid w:val="00745706"/>
    <w:rsid w:val="00745FDA"/>
    <w:rsid w:val="0074612C"/>
    <w:rsid w:val="00746386"/>
    <w:rsid w:val="00746560"/>
    <w:rsid w:val="00746AB8"/>
    <w:rsid w:val="00747042"/>
    <w:rsid w:val="00747D24"/>
    <w:rsid w:val="007507C5"/>
    <w:rsid w:val="00752B19"/>
    <w:rsid w:val="00753CCE"/>
    <w:rsid w:val="007550D8"/>
    <w:rsid w:val="007578B8"/>
    <w:rsid w:val="00762146"/>
    <w:rsid w:val="00762D52"/>
    <w:rsid w:val="007636C3"/>
    <w:rsid w:val="00763973"/>
    <w:rsid w:val="00764738"/>
    <w:rsid w:val="0076685A"/>
    <w:rsid w:val="00770B2D"/>
    <w:rsid w:val="00772C23"/>
    <w:rsid w:val="0077502D"/>
    <w:rsid w:val="00776034"/>
    <w:rsid w:val="0077639D"/>
    <w:rsid w:val="00780C48"/>
    <w:rsid w:val="0078159D"/>
    <w:rsid w:val="00781CBB"/>
    <w:rsid w:val="00783EC4"/>
    <w:rsid w:val="00785538"/>
    <w:rsid w:val="00785548"/>
    <w:rsid w:val="00785EB9"/>
    <w:rsid w:val="0078646E"/>
    <w:rsid w:val="00786B8B"/>
    <w:rsid w:val="00787D70"/>
    <w:rsid w:val="00787FDD"/>
    <w:rsid w:val="00790502"/>
    <w:rsid w:val="007906B2"/>
    <w:rsid w:val="00792466"/>
    <w:rsid w:val="007942C1"/>
    <w:rsid w:val="00795488"/>
    <w:rsid w:val="007970B9"/>
    <w:rsid w:val="007A0518"/>
    <w:rsid w:val="007A0BE3"/>
    <w:rsid w:val="007A1319"/>
    <w:rsid w:val="007A3A7A"/>
    <w:rsid w:val="007A3BAC"/>
    <w:rsid w:val="007A4D68"/>
    <w:rsid w:val="007A5014"/>
    <w:rsid w:val="007A52FA"/>
    <w:rsid w:val="007A5F60"/>
    <w:rsid w:val="007A738A"/>
    <w:rsid w:val="007B0895"/>
    <w:rsid w:val="007B0968"/>
    <w:rsid w:val="007B3EDC"/>
    <w:rsid w:val="007B5BB3"/>
    <w:rsid w:val="007B622C"/>
    <w:rsid w:val="007B65DE"/>
    <w:rsid w:val="007B68ED"/>
    <w:rsid w:val="007B70C2"/>
    <w:rsid w:val="007B726D"/>
    <w:rsid w:val="007B7585"/>
    <w:rsid w:val="007C14F2"/>
    <w:rsid w:val="007C2C26"/>
    <w:rsid w:val="007C2C3F"/>
    <w:rsid w:val="007C415D"/>
    <w:rsid w:val="007C4AE8"/>
    <w:rsid w:val="007C69D1"/>
    <w:rsid w:val="007C6D01"/>
    <w:rsid w:val="007D0F19"/>
    <w:rsid w:val="007D1138"/>
    <w:rsid w:val="007D21B9"/>
    <w:rsid w:val="007D2977"/>
    <w:rsid w:val="007D2F89"/>
    <w:rsid w:val="007D321C"/>
    <w:rsid w:val="007D412D"/>
    <w:rsid w:val="007D485B"/>
    <w:rsid w:val="007D5C24"/>
    <w:rsid w:val="007D6AC9"/>
    <w:rsid w:val="007D7EB2"/>
    <w:rsid w:val="007E0B8D"/>
    <w:rsid w:val="007E0BA3"/>
    <w:rsid w:val="007E0DC4"/>
    <w:rsid w:val="007E1813"/>
    <w:rsid w:val="007E1CF6"/>
    <w:rsid w:val="007E27B1"/>
    <w:rsid w:val="007E3478"/>
    <w:rsid w:val="007E367C"/>
    <w:rsid w:val="007E4362"/>
    <w:rsid w:val="007E445F"/>
    <w:rsid w:val="007E4F98"/>
    <w:rsid w:val="007E684C"/>
    <w:rsid w:val="007E7A5B"/>
    <w:rsid w:val="007E7AAE"/>
    <w:rsid w:val="007E7B3C"/>
    <w:rsid w:val="007F08C1"/>
    <w:rsid w:val="007F0E00"/>
    <w:rsid w:val="007F16BE"/>
    <w:rsid w:val="007F2876"/>
    <w:rsid w:val="007F3029"/>
    <w:rsid w:val="007F404D"/>
    <w:rsid w:val="007F755C"/>
    <w:rsid w:val="008006F5"/>
    <w:rsid w:val="00800822"/>
    <w:rsid w:val="008009AA"/>
    <w:rsid w:val="0080154D"/>
    <w:rsid w:val="008023BE"/>
    <w:rsid w:val="00802F46"/>
    <w:rsid w:val="0080316E"/>
    <w:rsid w:val="00804FA3"/>
    <w:rsid w:val="00805275"/>
    <w:rsid w:val="00805745"/>
    <w:rsid w:val="008061AC"/>
    <w:rsid w:val="0080684A"/>
    <w:rsid w:val="00806999"/>
    <w:rsid w:val="008072AA"/>
    <w:rsid w:val="008075D8"/>
    <w:rsid w:val="008118F9"/>
    <w:rsid w:val="0081226A"/>
    <w:rsid w:val="00812C50"/>
    <w:rsid w:val="00813026"/>
    <w:rsid w:val="0081337B"/>
    <w:rsid w:val="00814533"/>
    <w:rsid w:val="008150E7"/>
    <w:rsid w:val="00815AB2"/>
    <w:rsid w:val="00815ADF"/>
    <w:rsid w:val="008162F3"/>
    <w:rsid w:val="00816E3B"/>
    <w:rsid w:val="00822C62"/>
    <w:rsid w:val="008230EC"/>
    <w:rsid w:val="008261CB"/>
    <w:rsid w:val="008270AB"/>
    <w:rsid w:val="00827545"/>
    <w:rsid w:val="00827BC1"/>
    <w:rsid w:val="00827DB9"/>
    <w:rsid w:val="008312C1"/>
    <w:rsid w:val="008333C7"/>
    <w:rsid w:val="008368EA"/>
    <w:rsid w:val="008374E2"/>
    <w:rsid w:val="00840607"/>
    <w:rsid w:val="00842F5A"/>
    <w:rsid w:val="008442C0"/>
    <w:rsid w:val="008469BF"/>
    <w:rsid w:val="00847488"/>
    <w:rsid w:val="00847806"/>
    <w:rsid w:val="00850598"/>
    <w:rsid w:val="008536F5"/>
    <w:rsid w:val="00853DEE"/>
    <w:rsid w:val="00857589"/>
    <w:rsid w:val="00860073"/>
    <w:rsid w:val="008600D9"/>
    <w:rsid w:val="008607B1"/>
    <w:rsid w:val="0086096A"/>
    <w:rsid w:val="00860CF5"/>
    <w:rsid w:val="00862A07"/>
    <w:rsid w:val="0086321B"/>
    <w:rsid w:val="008656A8"/>
    <w:rsid w:val="00865BDD"/>
    <w:rsid w:val="00871302"/>
    <w:rsid w:val="008722E9"/>
    <w:rsid w:val="00873780"/>
    <w:rsid w:val="00873B79"/>
    <w:rsid w:val="00874519"/>
    <w:rsid w:val="00874DAB"/>
    <w:rsid w:val="00874E7D"/>
    <w:rsid w:val="008758BE"/>
    <w:rsid w:val="00876C1D"/>
    <w:rsid w:val="00876D3A"/>
    <w:rsid w:val="008775CC"/>
    <w:rsid w:val="008801A8"/>
    <w:rsid w:val="00880B7C"/>
    <w:rsid w:val="008822F5"/>
    <w:rsid w:val="00883BBE"/>
    <w:rsid w:val="00883F34"/>
    <w:rsid w:val="00884EF9"/>
    <w:rsid w:val="00886F41"/>
    <w:rsid w:val="00886F88"/>
    <w:rsid w:val="008871D8"/>
    <w:rsid w:val="008908E6"/>
    <w:rsid w:val="00890C43"/>
    <w:rsid w:val="00894BA6"/>
    <w:rsid w:val="008A1FD6"/>
    <w:rsid w:val="008A3B1A"/>
    <w:rsid w:val="008A3DD1"/>
    <w:rsid w:val="008A464D"/>
    <w:rsid w:val="008A5579"/>
    <w:rsid w:val="008A6B67"/>
    <w:rsid w:val="008B046B"/>
    <w:rsid w:val="008B0A36"/>
    <w:rsid w:val="008B0E99"/>
    <w:rsid w:val="008B1210"/>
    <w:rsid w:val="008B35E2"/>
    <w:rsid w:val="008B455B"/>
    <w:rsid w:val="008B670A"/>
    <w:rsid w:val="008B76E5"/>
    <w:rsid w:val="008B7B5F"/>
    <w:rsid w:val="008B7F60"/>
    <w:rsid w:val="008C0505"/>
    <w:rsid w:val="008C2567"/>
    <w:rsid w:val="008C2A52"/>
    <w:rsid w:val="008C2D8D"/>
    <w:rsid w:val="008C2FA6"/>
    <w:rsid w:val="008C36BC"/>
    <w:rsid w:val="008C390B"/>
    <w:rsid w:val="008C3B40"/>
    <w:rsid w:val="008C42E2"/>
    <w:rsid w:val="008C473E"/>
    <w:rsid w:val="008C491C"/>
    <w:rsid w:val="008C5148"/>
    <w:rsid w:val="008C54F3"/>
    <w:rsid w:val="008C642B"/>
    <w:rsid w:val="008C6EC9"/>
    <w:rsid w:val="008C7AB3"/>
    <w:rsid w:val="008D1B1C"/>
    <w:rsid w:val="008D4FFA"/>
    <w:rsid w:val="008D550D"/>
    <w:rsid w:val="008D5D12"/>
    <w:rsid w:val="008D62D5"/>
    <w:rsid w:val="008D63A1"/>
    <w:rsid w:val="008D66B0"/>
    <w:rsid w:val="008D7F33"/>
    <w:rsid w:val="008E014F"/>
    <w:rsid w:val="008E2D37"/>
    <w:rsid w:val="008E33B0"/>
    <w:rsid w:val="008E420B"/>
    <w:rsid w:val="008E43B4"/>
    <w:rsid w:val="008E62A3"/>
    <w:rsid w:val="008E72B9"/>
    <w:rsid w:val="008E7700"/>
    <w:rsid w:val="008F1062"/>
    <w:rsid w:val="008F1181"/>
    <w:rsid w:val="008F1968"/>
    <w:rsid w:val="008F20E1"/>
    <w:rsid w:val="008F29D4"/>
    <w:rsid w:val="008F3AFC"/>
    <w:rsid w:val="008F4395"/>
    <w:rsid w:val="008F463C"/>
    <w:rsid w:val="008F4BEF"/>
    <w:rsid w:val="008F591F"/>
    <w:rsid w:val="008F7A6A"/>
    <w:rsid w:val="008F7C7B"/>
    <w:rsid w:val="009004EE"/>
    <w:rsid w:val="0090164B"/>
    <w:rsid w:val="00903C46"/>
    <w:rsid w:val="009044EA"/>
    <w:rsid w:val="00904855"/>
    <w:rsid w:val="0090583D"/>
    <w:rsid w:val="009070CD"/>
    <w:rsid w:val="009077AD"/>
    <w:rsid w:val="00907A32"/>
    <w:rsid w:val="00907B0E"/>
    <w:rsid w:val="00910A09"/>
    <w:rsid w:val="00910A1C"/>
    <w:rsid w:val="00910C31"/>
    <w:rsid w:val="009118E7"/>
    <w:rsid w:val="00911C00"/>
    <w:rsid w:val="009122D5"/>
    <w:rsid w:val="0091302F"/>
    <w:rsid w:val="00915009"/>
    <w:rsid w:val="00916100"/>
    <w:rsid w:val="009162D1"/>
    <w:rsid w:val="009163B8"/>
    <w:rsid w:val="00917AFD"/>
    <w:rsid w:val="00922638"/>
    <w:rsid w:val="00922C82"/>
    <w:rsid w:val="00922FBF"/>
    <w:rsid w:val="0092428F"/>
    <w:rsid w:val="0092557C"/>
    <w:rsid w:val="0092719B"/>
    <w:rsid w:val="009272CA"/>
    <w:rsid w:val="0092740A"/>
    <w:rsid w:val="0092751D"/>
    <w:rsid w:val="0093006C"/>
    <w:rsid w:val="009307DF"/>
    <w:rsid w:val="009317E6"/>
    <w:rsid w:val="00931A8A"/>
    <w:rsid w:val="009323F7"/>
    <w:rsid w:val="00932782"/>
    <w:rsid w:val="00934312"/>
    <w:rsid w:val="00935453"/>
    <w:rsid w:val="00936113"/>
    <w:rsid w:val="00937691"/>
    <w:rsid w:val="00940A0E"/>
    <w:rsid w:val="00941D7B"/>
    <w:rsid w:val="00941F3A"/>
    <w:rsid w:val="0094237C"/>
    <w:rsid w:val="0094242C"/>
    <w:rsid w:val="00942763"/>
    <w:rsid w:val="0094318F"/>
    <w:rsid w:val="0094395B"/>
    <w:rsid w:val="00944279"/>
    <w:rsid w:val="00945E14"/>
    <w:rsid w:val="00946407"/>
    <w:rsid w:val="0095009B"/>
    <w:rsid w:val="00952D3B"/>
    <w:rsid w:val="009536B3"/>
    <w:rsid w:val="00955095"/>
    <w:rsid w:val="00955165"/>
    <w:rsid w:val="009619BD"/>
    <w:rsid w:val="00961A60"/>
    <w:rsid w:val="00962653"/>
    <w:rsid w:val="0096351B"/>
    <w:rsid w:val="00965A47"/>
    <w:rsid w:val="00966A0C"/>
    <w:rsid w:val="00972334"/>
    <w:rsid w:val="00972605"/>
    <w:rsid w:val="0097363D"/>
    <w:rsid w:val="009738E1"/>
    <w:rsid w:val="00976291"/>
    <w:rsid w:val="0097639F"/>
    <w:rsid w:val="0097690B"/>
    <w:rsid w:val="00976F84"/>
    <w:rsid w:val="0097707E"/>
    <w:rsid w:val="00982C96"/>
    <w:rsid w:val="00985147"/>
    <w:rsid w:val="009861D1"/>
    <w:rsid w:val="00986DDE"/>
    <w:rsid w:val="00987AEF"/>
    <w:rsid w:val="009909D9"/>
    <w:rsid w:val="00990C71"/>
    <w:rsid w:val="009913D4"/>
    <w:rsid w:val="00992620"/>
    <w:rsid w:val="00992A7B"/>
    <w:rsid w:val="00992FEF"/>
    <w:rsid w:val="0099302A"/>
    <w:rsid w:val="00993F37"/>
    <w:rsid w:val="0099428B"/>
    <w:rsid w:val="009945A3"/>
    <w:rsid w:val="0099467F"/>
    <w:rsid w:val="009962A6"/>
    <w:rsid w:val="009967BD"/>
    <w:rsid w:val="00996879"/>
    <w:rsid w:val="00997E20"/>
    <w:rsid w:val="00997E3D"/>
    <w:rsid w:val="009A2F29"/>
    <w:rsid w:val="009A3F66"/>
    <w:rsid w:val="009A437E"/>
    <w:rsid w:val="009A4742"/>
    <w:rsid w:val="009A48D2"/>
    <w:rsid w:val="009A4911"/>
    <w:rsid w:val="009A5B31"/>
    <w:rsid w:val="009B1139"/>
    <w:rsid w:val="009B164E"/>
    <w:rsid w:val="009B1760"/>
    <w:rsid w:val="009B1875"/>
    <w:rsid w:val="009B28FA"/>
    <w:rsid w:val="009B2C8E"/>
    <w:rsid w:val="009B44A0"/>
    <w:rsid w:val="009B4924"/>
    <w:rsid w:val="009B4C89"/>
    <w:rsid w:val="009B4CCB"/>
    <w:rsid w:val="009B4E8C"/>
    <w:rsid w:val="009B7235"/>
    <w:rsid w:val="009C1AFF"/>
    <w:rsid w:val="009C282F"/>
    <w:rsid w:val="009C2AF2"/>
    <w:rsid w:val="009C3F50"/>
    <w:rsid w:val="009C486E"/>
    <w:rsid w:val="009C525B"/>
    <w:rsid w:val="009C5467"/>
    <w:rsid w:val="009C5C33"/>
    <w:rsid w:val="009C65AD"/>
    <w:rsid w:val="009D0649"/>
    <w:rsid w:val="009D3015"/>
    <w:rsid w:val="009D30B9"/>
    <w:rsid w:val="009D3279"/>
    <w:rsid w:val="009D4772"/>
    <w:rsid w:val="009D517D"/>
    <w:rsid w:val="009D5389"/>
    <w:rsid w:val="009E0271"/>
    <w:rsid w:val="009E09BF"/>
    <w:rsid w:val="009E0B10"/>
    <w:rsid w:val="009E297E"/>
    <w:rsid w:val="009E32DB"/>
    <w:rsid w:val="009E36F9"/>
    <w:rsid w:val="009E3FAC"/>
    <w:rsid w:val="009E4B37"/>
    <w:rsid w:val="009F27BC"/>
    <w:rsid w:val="009F2A34"/>
    <w:rsid w:val="009F4873"/>
    <w:rsid w:val="009F68F0"/>
    <w:rsid w:val="009F72E7"/>
    <w:rsid w:val="009F7417"/>
    <w:rsid w:val="00A00259"/>
    <w:rsid w:val="00A0029D"/>
    <w:rsid w:val="00A013DE"/>
    <w:rsid w:val="00A030AA"/>
    <w:rsid w:val="00A03286"/>
    <w:rsid w:val="00A0337B"/>
    <w:rsid w:val="00A041D1"/>
    <w:rsid w:val="00A04622"/>
    <w:rsid w:val="00A05EA2"/>
    <w:rsid w:val="00A07BCA"/>
    <w:rsid w:val="00A12A0A"/>
    <w:rsid w:val="00A14269"/>
    <w:rsid w:val="00A15246"/>
    <w:rsid w:val="00A153C9"/>
    <w:rsid w:val="00A172EF"/>
    <w:rsid w:val="00A2164A"/>
    <w:rsid w:val="00A22176"/>
    <w:rsid w:val="00A23216"/>
    <w:rsid w:val="00A2339C"/>
    <w:rsid w:val="00A246DD"/>
    <w:rsid w:val="00A247F2"/>
    <w:rsid w:val="00A262E6"/>
    <w:rsid w:val="00A26380"/>
    <w:rsid w:val="00A26AF1"/>
    <w:rsid w:val="00A3080D"/>
    <w:rsid w:val="00A30ABC"/>
    <w:rsid w:val="00A32D87"/>
    <w:rsid w:val="00A3428B"/>
    <w:rsid w:val="00A344A3"/>
    <w:rsid w:val="00A35303"/>
    <w:rsid w:val="00A37525"/>
    <w:rsid w:val="00A40C70"/>
    <w:rsid w:val="00A41742"/>
    <w:rsid w:val="00A41DF8"/>
    <w:rsid w:val="00A42133"/>
    <w:rsid w:val="00A4281F"/>
    <w:rsid w:val="00A42DB0"/>
    <w:rsid w:val="00A43CFE"/>
    <w:rsid w:val="00A43ED5"/>
    <w:rsid w:val="00A43FA4"/>
    <w:rsid w:val="00A4602A"/>
    <w:rsid w:val="00A47F14"/>
    <w:rsid w:val="00A52DF0"/>
    <w:rsid w:val="00A53C1F"/>
    <w:rsid w:val="00A54434"/>
    <w:rsid w:val="00A54AE0"/>
    <w:rsid w:val="00A558BB"/>
    <w:rsid w:val="00A55FEA"/>
    <w:rsid w:val="00A569C5"/>
    <w:rsid w:val="00A56F7E"/>
    <w:rsid w:val="00A570CF"/>
    <w:rsid w:val="00A60273"/>
    <w:rsid w:val="00A620AF"/>
    <w:rsid w:val="00A634AC"/>
    <w:rsid w:val="00A63CB8"/>
    <w:rsid w:val="00A645B7"/>
    <w:rsid w:val="00A65844"/>
    <w:rsid w:val="00A65D54"/>
    <w:rsid w:val="00A6641C"/>
    <w:rsid w:val="00A668FC"/>
    <w:rsid w:val="00A675D0"/>
    <w:rsid w:val="00A704CC"/>
    <w:rsid w:val="00A71130"/>
    <w:rsid w:val="00A723C3"/>
    <w:rsid w:val="00A724D4"/>
    <w:rsid w:val="00A7361F"/>
    <w:rsid w:val="00A73757"/>
    <w:rsid w:val="00A77C5D"/>
    <w:rsid w:val="00A77D2A"/>
    <w:rsid w:val="00A81534"/>
    <w:rsid w:val="00A81C3A"/>
    <w:rsid w:val="00A828D6"/>
    <w:rsid w:val="00A82B18"/>
    <w:rsid w:val="00A82B37"/>
    <w:rsid w:val="00A8344E"/>
    <w:rsid w:val="00A845AB"/>
    <w:rsid w:val="00A84A81"/>
    <w:rsid w:val="00A85249"/>
    <w:rsid w:val="00A86D69"/>
    <w:rsid w:val="00A9091C"/>
    <w:rsid w:val="00A94C18"/>
    <w:rsid w:val="00A94C36"/>
    <w:rsid w:val="00A95CA2"/>
    <w:rsid w:val="00A9639B"/>
    <w:rsid w:val="00A96F2A"/>
    <w:rsid w:val="00A973DB"/>
    <w:rsid w:val="00AA1261"/>
    <w:rsid w:val="00AA3675"/>
    <w:rsid w:val="00AA3B5B"/>
    <w:rsid w:val="00AA3FC4"/>
    <w:rsid w:val="00AA4B93"/>
    <w:rsid w:val="00AA6A09"/>
    <w:rsid w:val="00AA7196"/>
    <w:rsid w:val="00AB0D76"/>
    <w:rsid w:val="00AB1531"/>
    <w:rsid w:val="00AB1905"/>
    <w:rsid w:val="00AB3251"/>
    <w:rsid w:val="00AB32D6"/>
    <w:rsid w:val="00AB3966"/>
    <w:rsid w:val="00AB3F98"/>
    <w:rsid w:val="00AB445C"/>
    <w:rsid w:val="00AB4624"/>
    <w:rsid w:val="00AB4BC7"/>
    <w:rsid w:val="00AB5A84"/>
    <w:rsid w:val="00AB62CD"/>
    <w:rsid w:val="00AB7123"/>
    <w:rsid w:val="00AB79C9"/>
    <w:rsid w:val="00AC0175"/>
    <w:rsid w:val="00AC04FD"/>
    <w:rsid w:val="00AC0DE2"/>
    <w:rsid w:val="00AC10B3"/>
    <w:rsid w:val="00AC3149"/>
    <w:rsid w:val="00AC5139"/>
    <w:rsid w:val="00AC5263"/>
    <w:rsid w:val="00AD05E1"/>
    <w:rsid w:val="00AD0622"/>
    <w:rsid w:val="00AD08D3"/>
    <w:rsid w:val="00AD1108"/>
    <w:rsid w:val="00AD15EC"/>
    <w:rsid w:val="00AD1D1F"/>
    <w:rsid w:val="00AD247F"/>
    <w:rsid w:val="00AD32BC"/>
    <w:rsid w:val="00AD3BC8"/>
    <w:rsid w:val="00AD49CB"/>
    <w:rsid w:val="00AE0124"/>
    <w:rsid w:val="00AE0E85"/>
    <w:rsid w:val="00AE0F40"/>
    <w:rsid w:val="00AE1C29"/>
    <w:rsid w:val="00AE3AC8"/>
    <w:rsid w:val="00AE42EE"/>
    <w:rsid w:val="00AE533D"/>
    <w:rsid w:val="00AE79B0"/>
    <w:rsid w:val="00AF1D83"/>
    <w:rsid w:val="00AF45E4"/>
    <w:rsid w:val="00AF578E"/>
    <w:rsid w:val="00AF5EF4"/>
    <w:rsid w:val="00AF675C"/>
    <w:rsid w:val="00B005F2"/>
    <w:rsid w:val="00B01117"/>
    <w:rsid w:val="00B0143E"/>
    <w:rsid w:val="00B01524"/>
    <w:rsid w:val="00B0164B"/>
    <w:rsid w:val="00B02935"/>
    <w:rsid w:val="00B03402"/>
    <w:rsid w:val="00B10E71"/>
    <w:rsid w:val="00B11337"/>
    <w:rsid w:val="00B11376"/>
    <w:rsid w:val="00B11546"/>
    <w:rsid w:val="00B11EB6"/>
    <w:rsid w:val="00B12147"/>
    <w:rsid w:val="00B1505F"/>
    <w:rsid w:val="00B20D73"/>
    <w:rsid w:val="00B21D75"/>
    <w:rsid w:val="00B22236"/>
    <w:rsid w:val="00B233D4"/>
    <w:rsid w:val="00B2596F"/>
    <w:rsid w:val="00B27019"/>
    <w:rsid w:val="00B32A13"/>
    <w:rsid w:val="00B33B2C"/>
    <w:rsid w:val="00B35899"/>
    <w:rsid w:val="00B35A3B"/>
    <w:rsid w:val="00B36A47"/>
    <w:rsid w:val="00B37366"/>
    <w:rsid w:val="00B40010"/>
    <w:rsid w:val="00B42D9A"/>
    <w:rsid w:val="00B43815"/>
    <w:rsid w:val="00B43B23"/>
    <w:rsid w:val="00B44BF9"/>
    <w:rsid w:val="00B45438"/>
    <w:rsid w:val="00B47174"/>
    <w:rsid w:val="00B472CF"/>
    <w:rsid w:val="00B47E9E"/>
    <w:rsid w:val="00B503AC"/>
    <w:rsid w:val="00B51E0A"/>
    <w:rsid w:val="00B5280F"/>
    <w:rsid w:val="00B52864"/>
    <w:rsid w:val="00B52B61"/>
    <w:rsid w:val="00B5322F"/>
    <w:rsid w:val="00B533EC"/>
    <w:rsid w:val="00B53DBD"/>
    <w:rsid w:val="00B546A3"/>
    <w:rsid w:val="00B55AC8"/>
    <w:rsid w:val="00B570BA"/>
    <w:rsid w:val="00B60431"/>
    <w:rsid w:val="00B61FE2"/>
    <w:rsid w:val="00B6295E"/>
    <w:rsid w:val="00B66623"/>
    <w:rsid w:val="00B6710A"/>
    <w:rsid w:val="00B6776B"/>
    <w:rsid w:val="00B72AEE"/>
    <w:rsid w:val="00B75643"/>
    <w:rsid w:val="00B7688E"/>
    <w:rsid w:val="00B81C8F"/>
    <w:rsid w:val="00B823AB"/>
    <w:rsid w:val="00B83E7C"/>
    <w:rsid w:val="00B83F29"/>
    <w:rsid w:val="00B842EE"/>
    <w:rsid w:val="00B850D8"/>
    <w:rsid w:val="00B851DB"/>
    <w:rsid w:val="00B8657F"/>
    <w:rsid w:val="00B86595"/>
    <w:rsid w:val="00B86F42"/>
    <w:rsid w:val="00B90C45"/>
    <w:rsid w:val="00B90C68"/>
    <w:rsid w:val="00B92000"/>
    <w:rsid w:val="00B92312"/>
    <w:rsid w:val="00B9234E"/>
    <w:rsid w:val="00B9257D"/>
    <w:rsid w:val="00B92A28"/>
    <w:rsid w:val="00B93445"/>
    <w:rsid w:val="00B94F80"/>
    <w:rsid w:val="00B965EC"/>
    <w:rsid w:val="00B97494"/>
    <w:rsid w:val="00B9771A"/>
    <w:rsid w:val="00BA031D"/>
    <w:rsid w:val="00BA03F1"/>
    <w:rsid w:val="00BA1DFB"/>
    <w:rsid w:val="00BA21C8"/>
    <w:rsid w:val="00BA2CEA"/>
    <w:rsid w:val="00BA3A13"/>
    <w:rsid w:val="00BA3A5C"/>
    <w:rsid w:val="00BA3FB2"/>
    <w:rsid w:val="00BA4C26"/>
    <w:rsid w:val="00BA7F08"/>
    <w:rsid w:val="00BB04A6"/>
    <w:rsid w:val="00BB113E"/>
    <w:rsid w:val="00BB24DB"/>
    <w:rsid w:val="00BB300E"/>
    <w:rsid w:val="00BB323A"/>
    <w:rsid w:val="00BB3AB3"/>
    <w:rsid w:val="00BB4953"/>
    <w:rsid w:val="00BB63F6"/>
    <w:rsid w:val="00BB6516"/>
    <w:rsid w:val="00BB72CC"/>
    <w:rsid w:val="00BC1047"/>
    <w:rsid w:val="00BC1B51"/>
    <w:rsid w:val="00BC2042"/>
    <w:rsid w:val="00BC40ED"/>
    <w:rsid w:val="00BC4A8A"/>
    <w:rsid w:val="00BC4F70"/>
    <w:rsid w:val="00BC7B61"/>
    <w:rsid w:val="00BD05DC"/>
    <w:rsid w:val="00BD2F14"/>
    <w:rsid w:val="00BD3028"/>
    <w:rsid w:val="00BD31A5"/>
    <w:rsid w:val="00BD3E82"/>
    <w:rsid w:val="00BD4AB0"/>
    <w:rsid w:val="00BD4B20"/>
    <w:rsid w:val="00BD5986"/>
    <w:rsid w:val="00BD7C23"/>
    <w:rsid w:val="00BE02E6"/>
    <w:rsid w:val="00BE2A60"/>
    <w:rsid w:val="00BE484A"/>
    <w:rsid w:val="00BE4A42"/>
    <w:rsid w:val="00BE5EB0"/>
    <w:rsid w:val="00BE718B"/>
    <w:rsid w:val="00BE7451"/>
    <w:rsid w:val="00BF1E3A"/>
    <w:rsid w:val="00BF3718"/>
    <w:rsid w:val="00BF4030"/>
    <w:rsid w:val="00BF538F"/>
    <w:rsid w:val="00BF662A"/>
    <w:rsid w:val="00C011CF"/>
    <w:rsid w:val="00C01C79"/>
    <w:rsid w:val="00C02487"/>
    <w:rsid w:val="00C0250F"/>
    <w:rsid w:val="00C03B91"/>
    <w:rsid w:val="00C075C2"/>
    <w:rsid w:val="00C07947"/>
    <w:rsid w:val="00C079BE"/>
    <w:rsid w:val="00C07F71"/>
    <w:rsid w:val="00C11F90"/>
    <w:rsid w:val="00C17848"/>
    <w:rsid w:val="00C2049A"/>
    <w:rsid w:val="00C20809"/>
    <w:rsid w:val="00C208A7"/>
    <w:rsid w:val="00C20DBC"/>
    <w:rsid w:val="00C2113F"/>
    <w:rsid w:val="00C21342"/>
    <w:rsid w:val="00C22395"/>
    <w:rsid w:val="00C229AC"/>
    <w:rsid w:val="00C22AF3"/>
    <w:rsid w:val="00C22DC7"/>
    <w:rsid w:val="00C24768"/>
    <w:rsid w:val="00C26C8C"/>
    <w:rsid w:val="00C317EB"/>
    <w:rsid w:val="00C32911"/>
    <w:rsid w:val="00C3465C"/>
    <w:rsid w:val="00C349EB"/>
    <w:rsid w:val="00C34A9E"/>
    <w:rsid w:val="00C34E26"/>
    <w:rsid w:val="00C3535B"/>
    <w:rsid w:val="00C40462"/>
    <w:rsid w:val="00C41FEC"/>
    <w:rsid w:val="00C42CE9"/>
    <w:rsid w:val="00C43776"/>
    <w:rsid w:val="00C443AA"/>
    <w:rsid w:val="00C446A0"/>
    <w:rsid w:val="00C44900"/>
    <w:rsid w:val="00C4651A"/>
    <w:rsid w:val="00C47002"/>
    <w:rsid w:val="00C47DF9"/>
    <w:rsid w:val="00C51F50"/>
    <w:rsid w:val="00C53D59"/>
    <w:rsid w:val="00C545D6"/>
    <w:rsid w:val="00C54733"/>
    <w:rsid w:val="00C60214"/>
    <w:rsid w:val="00C6049C"/>
    <w:rsid w:val="00C607A4"/>
    <w:rsid w:val="00C60FE2"/>
    <w:rsid w:val="00C625D3"/>
    <w:rsid w:val="00C62FD0"/>
    <w:rsid w:val="00C63F9B"/>
    <w:rsid w:val="00C6477F"/>
    <w:rsid w:val="00C64E5B"/>
    <w:rsid w:val="00C678DE"/>
    <w:rsid w:val="00C67D12"/>
    <w:rsid w:val="00C67F92"/>
    <w:rsid w:val="00C70067"/>
    <w:rsid w:val="00C70388"/>
    <w:rsid w:val="00C70DCF"/>
    <w:rsid w:val="00C71B46"/>
    <w:rsid w:val="00C721FC"/>
    <w:rsid w:val="00C72A0E"/>
    <w:rsid w:val="00C745D8"/>
    <w:rsid w:val="00C74E82"/>
    <w:rsid w:val="00C76D4A"/>
    <w:rsid w:val="00C76D82"/>
    <w:rsid w:val="00C778BF"/>
    <w:rsid w:val="00C77B53"/>
    <w:rsid w:val="00C77DC3"/>
    <w:rsid w:val="00C77DE7"/>
    <w:rsid w:val="00C81419"/>
    <w:rsid w:val="00C82C82"/>
    <w:rsid w:val="00C83849"/>
    <w:rsid w:val="00C84509"/>
    <w:rsid w:val="00C84916"/>
    <w:rsid w:val="00C86650"/>
    <w:rsid w:val="00C8673A"/>
    <w:rsid w:val="00C90F98"/>
    <w:rsid w:val="00C9106C"/>
    <w:rsid w:val="00C91678"/>
    <w:rsid w:val="00C93E47"/>
    <w:rsid w:val="00C945E1"/>
    <w:rsid w:val="00C964EB"/>
    <w:rsid w:val="00C9668B"/>
    <w:rsid w:val="00C96691"/>
    <w:rsid w:val="00C96938"/>
    <w:rsid w:val="00CA0A18"/>
    <w:rsid w:val="00CA0BAC"/>
    <w:rsid w:val="00CA1693"/>
    <w:rsid w:val="00CA2F74"/>
    <w:rsid w:val="00CA4467"/>
    <w:rsid w:val="00CA4B22"/>
    <w:rsid w:val="00CA574A"/>
    <w:rsid w:val="00CB0E81"/>
    <w:rsid w:val="00CB2F90"/>
    <w:rsid w:val="00CB3C64"/>
    <w:rsid w:val="00CB43C1"/>
    <w:rsid w:val="00CB4D66"/>
    <w:rsid w:val="00CB542E"/>
    <w:rsid w:val="00CB5511"/>
    <w:rsid w:val="00CC0C89"/>
    <w:rsid w:val="00CC1416"/>
    <w:rsid w:val="00CC15CB"/>
    <w:rsid w:val="00CC2376"/>
    <w:rsid w:val="00CC5932"/>
    <w:rsid w:val="00CC59D7"/>
    <w:rsid w:val="00CC6159"/>
    <w:rsid w:val="00CC64B6"/>
    <w:rsid w:val="00CC691C"/>
    <w:rsid w:val="00CD1534"/>
    <w:rsid w:val="00CD2E52"/>
    <w:rsid w:val="00CD34BA"/>
    <w:rsid w:val="00CD6B2E"/>
    <w:rsid w:val="00CD6D0C"/>
    <w:rsid w:val="00CE0790"/>
    <w:rsid w:val="00CE0ED1"/>
    <w:rsid w:val="00CE1410"/>
    <w:rsid w:val="00CE1AE5"/>
    <w:rsid w:val="00CE2836"/>
    <w:rsid w:val="00CE2A2F"/>
    <w:rsid w:val="00CE2C68"/>
    <w:rsid w:val="00CE4C95"/>
    <w:rsid w:val="00CE4D1D"/>
    <w:rsid w:val="00CE7F66"/>
    <w:rsid w:val="00CF042E"/>
    <w:rsid w:val="00CF0EAC"/>
    <w:rsid w:val="00CF1554"/>
    <w:rsid w:val="00CF2993"/>
    <w:rsid w:val="00CF2CE6"/>
    <w:rsid w:val="00CF4CAC"/>
    <w:rsid w:val="00CF60AE"/>
    <w:rsid w:val="00CF7134"/>
    <w:rsid w:val="00D034AD"/>
    <w:rsid w:val="00D035B8"/>
    <w:rsid w:val="00D03C07"/>
    <w:rsid w:val="00D071B4"/>
    <w:rsid w:val="00D075A8"/>
    <w:rsid w:val="00D11336"/>
    <w:rsid w:val="00D113C2"/>
    <w:rsid w:val="00D1165F"/>
    <w:rsid w:val="00D12705"/>
    <w:rsid w:val="00D12E57"/>
    <w:rsid w:val="00D14778"/>
    <w:rsid w:val="00D15A31"/>
    <w:rsid w:val="00D23B32"/>
    <w:rsid w:val="00D23DB7"/>
    <w:rsid w:val="00D241FD"/>
    <w:rsid w:val="00D244F2"/>
    <w:rsid w:val="00D24973"/>
    <w:rsid w:val="00D250D9"/>
    <w:rsid w:val="00D25151"/>
    <w:rsid w:val="00D258C8"/>
    <w:rsid w:val="00D267A2"/>
    <w:rsid w:val="00D26AF6"/>
    <w:rsid w:val="00D272F5"/>
    <w:rsid w:val="00D30509"/>
    <w:rsid w:val="00D30979"/>
    <w:rsid w:val="00D31B62"/>
    <w:rsid w:val="00D33E92"/>
    <w:rsid w:val="00D34012"/>
    <w:rsid w:val="00D3477C"/>
    <w:rsid w:val="00D347EB"/>
    <w:rsid w:val="00D353D0"/>
    <w:rsid w:val="00D373E5"/>
    <w:rsid w:val="00D41A1E"/>
    <w:rsid w:val="00D4281A"/>
    <w:rsid w:val="00D43200"/>
    <w:rsid w:val="00D444FE"/>
    <w:rsid w:val="00D44BAE"/>
    <w:rsid w:val="00D53255"/>
    <w:rsid w:val="00D53643"/>
    <w:rsid w:val="00D54767"/>
    <w:rsid w:val="00D54980"/>
    <w:rsid w:val="00D54E32"/>
    <w:rsid w:val="00D565CD"/>
    <w:rsid w:val="00D57006"/>
    <w:rsid w:val="00D57035"/>
    <w:rsid w:val="00D57AE8"/>
    <w:rsid w:val="00D6010C"/>
    <w:rsid w:val="00D605FF"/>
    <w:rsid w:val="00D612B9"/>
    <w:rsid w:val="00D622D9"/>
    <w:rsid w:val="00D62866"/>
    <w:rsid w:val="00D62A27"/>
    <w:rsid w:val="00D62D06"/>
    <w:rsid w:val="00D653F2"/>
    <w:rsid w:val="00D65FD3"/>
    <w:rsid w:val="00D66746"/>
    <w:rsid w:val="00D67377"/>
    <w:rsid w:val="00D679BA"/>
    <w:rsid w:val="00D70A51"/>
    <w:rsid w:val="00D71C6F"/>
    <w:rsid w:val="00D7255D"/>
    <w:rsid w:val="00D72DF0"/>
    <w:rsid w:val="00D75481"/>
    <w:rsid w:val="00D75641"/>
    <w:rsid w:val="00D75DD7"/>
    <w:rsid w:val="00D76B40"/>
    <w:rsid w:val="00D76F0D"/>
    <w:rsid w:val="00D80176"/>
    <w:rsid w:val="00D818DA"/>
    <w:rsid w:val="00D8195E"/>
    <w:rsid w:val="00D81F5B"/>
    <w:rsid w:val="00D82021"/>
    <w:rsid w:val="00D83603"/>
    <w:rsid w:val="00D85627"/>
    <w:rsid w:val="00D85C15"/>
    <w:rsid w:val="00D862EE"/>
    <w:rsid w:val="00D91467"/>
    <w:rsid w:val="00D91478"/>
    <w:rsid w:val="00D924AC"/>
    <w:rsid w:val="00D9545A"/>
    <w:rsid w:val="00D96087"/>
    <w:rsid w:val="00D9671C"/>
    <w:rsid w:val="00D9759D"/>
    <w:rsid w:val="00DA032A"/>
    <w:rsid w:val="00DA0531"/>
    <w:rsid w:val="00DA085A"/>
    <w:rsid w:val="00DA1D4D"/>
    <w:rsid w:val="00DA2D0B"/>
    <w:rsid w:val="00DA32CE"/>
    <w:rsid w:val="00DA60F3"/>
    <w:rsid w:val="00DA69E6"/>
    <w:rsid w:val="00DA6A29"/>
    <w:rsid w:val="00DB0638"/>
    <w:rsid w:val="00DB177A"/>
    <w:rsid w:val="00DB23CE"/>
    <w:rsid w:val="00DB24D8"/>
    <w:rsid w:val="00DB2A5B"/>
    <w:rsid w:val="00DB3695"/>
    <w:rsid w:val="00DB3C48"/>
    <w:rsid w:val="00DB3FA7"/>
    <w:rsid w:val="00DB5BB7"/>
    <w:rsid w:val="00DB6247"/>
    <w:rsid w:val="00DB6B95"/>
    <w:rsid w:val="00DC335E"/>
    <w:rsid w:val="00DC410F"/>
    <w:rsid w:val="00DC43CC"/>
    <w:rsid w:val="00DC5330"/>
    <w:rsid w:val="00DC6882"/>
    <w:rsid w:val="00DC6955"/>
    <w:rsid w:val="00DC78F7"/>
    <w:rsid w:val="00DD00CB"/>
    <w:rsid w:val="00DD0F7F"/>
    <w:rsid w:val="00DD1A3C"/>
    <w:rsid w:val="00DD26E5"/>
    <w:rsid w:val="00DD3B20"/>
    <w:rsid w:val="00DD3CF6"/>
    <w:rsid w:val="00DD4CA7"/>
    <w:rsid w:val="00DD5231"/>
    <w:rsid w:val="00DD5EAB"/>
    <w:rsid w:val="00DD61CA"/>
    <w:rsid w:val="00DD658A"/>
    <w:rsid w:val="00DD6D96"/>
    <w:rsid w:val="00DE00BA"/>
    <w:rsid w:val="00DE147A"/>
    <w:rsid w:val="00DE165D"/>
    <w:rsid w:val="00DE1F32"/>
    <w:rsid w:val="00DE2965"/>
    <w:rsid w:val="00DE2F91"/>
    <w:rsid w:val="00DE484E"/>
    <w:rsid w:val="00DE5149"/>
    <w:rsid w:val="00DE53F0"/>
    <w:rsid w:val="00DE55C0"/>
    <w:rsid w:val="00DE5FD7"/>
    <w:rsid w:val="00DE722B"/>
    <w:rsid w:val="00DE7A54"/>
    <w:rsid w:val="00DF07ED"/>
    <w:rsid w:val="00DF0E87"/>
    <w:rsid w:val="00DF1128"/>
    <w:rsid w:val="00DF2388"/>
    <w:rsid w:val="00DF422B"/>
    <w:rsid w:val="00DF46AF"/>
    <w:rsid w:val="00DF57CE"/>
    <w:rsid w:val="00DF583D"/>
    <w:rsid w:val="00DF5F83"/>
    <w:rsid w:val="00DF6084"/>
    <w:rsid w:val="00DF62B7"/>
    <w:rsid w:val="00DF6FD9"/>
    <w:rsid w:val="00DF7CD8"/>
    <w:rsid w:val="00E03A92"/>
    <w:rsid w:val="00E050BC"/>
    <w:rsid w:val="00E058FA"/>
    <w:rsid w:val="00E07E5B"/>
    <w:rsid w:val="00E1095C"/>
    <w:rsid w:val="00E115D0"/>
    <w:rsid w:val="00E134B8"/>
    <w:rsid w:val="00E1375C"/>
    <w:rsid w:val="00E163AC"/>
    <w:rsid w:val="00E179C4"/>
    <w:rsid w:val="00E17D69"/>
    <w:rsid w:val="00E204B7"/>
    <w:rsid w:val="00E2083F"/>
    <w:rsid w:val="00E20A27"/>
    <w:rsid w:val="00E21970"/>
    <w:rsid w:val="00E21A10"/>
    <w:rsid w:val="00E21C54"/>
    <w:rsid w:val="00E21D9C"/>
    <w:rsid w:val="00E220A1"/>
    <w:rsid w:val="00E22837"/>
    <w:rsid w:val="00E230EE"/>
    <w:rsid w:val="00E232C2"/>
    <w:rsid w:val="00E2546B"/>
    <w:rsid w:val="00E27EFB"/>
    <w:rsid w:val="00E32188"/>
    <w:rsid w:val="00E322A7"/>
    <w:rsid w:val="00E32B46"/>
    <w:rsid w:val="00E338D6"/>
    <w:rsid w:val="00E33AAA"/>
    <w:rsid w:val="00E35E8E"/>
    <w:rsid w:val="00E35EE1"/>
    <w:rsid w:val="00E400FC"/>
    <w:rsid w:val="00E42690"/>
    <w:rsid w:val="00E42BB5"/>
    <w:rsid w:val="00E42DE9"/>
    <w:rsid w:val="00E43407"/>
    <w:rsid w:val="00E43A77"/>
    <w:rsid w:val="00E43CE8"/>
    <w:rsid w:val="00E468EC"/>
    <w:rsid w:val="00E46ADD"/>
    <w:rsid w:val="00E46DFA"/>
    <w:rsid w:val="00E4785F"/>
    <w:rsid w:val="00E521FA"/>
    <w:rsid w:val="00E537A7"/>
    <w:rsid w:val="00E569F5"/>
    <w:rsid w:val="00E60831"/>
    <w:rsid w:val="00E60C1A"/>
    <w:rsid w:val="00E610B1"/>
    <w:rsid w:val="00E61474"/>
    <w:rsid w:val="00E61AA4"/>
    <w:rsid w:val="00E6201E"/>
    <w:rsid w:val="00E6269E"/>
    <w:rsid w:val="00E62B06"/>
    <w:rsid w:val="00E65130"/>
    <w:rsid w:val="00E6565E"/>
    <w:rsid w:val="00E65672"/>
    <w:rsid w:val="00E65A84"/>
    <w:rsid w:val="00E661CB"/>
    <w:rsid w:val="00E67FCB"/>
    <w:rsid w:val="00E71511"/>
    <w:rsid w:val="00E7213F"/>
    <w:rsid w:val="00E724D8"/>
    <w:rsid w:val="00E76457"/>
    <w:rsid w:val="00E764F3"/>
    <w:rsid w:val="00E76C9D"/>
    <w:rsid w:val="00E77C1B"/>
    <w:rsid w:val="00E77DCB"/>
    <w:rsid w:val="00E81F55"/>
    <w:rsid w:val="00E826C8"/>
    <w:rsid w:val="00E83B88"/>
    <w:rsid w:val="00E8484E"/>
    <w:rsid w:val="00E84FD8"/>
    <w:rsid w:val="00E86354"/>
    <w:rsid w:val="00E86EF0"/>
    <w:rsid w:val="00E872EE"/>
    <w:rsid w:val="00E9092E"/>
    <w:rsid w:val="00E91BC3"/>
    <w:rsid w:val="00E92321"/>
    <w:rsid w:val="00E941CA"/>
    <w:rsid w:val="00E94A01"/>
    <w:rsid w:val="00E9658F"/>
    <w:rsid w:val="00E96E0C"/>
    <w:rsid w:val="00E97AC0"/>
    <w:rsid w:val="00EA1755"/>
    <w:rsid w:val="00EA2802"/>
    <w:rsid w:val="00EA5149"/>
    <w:rsid w:val="00EA60F4"/>
    <w:rsid w:val="00EA619C"/>
    <w:rsid w:val="00EA7B02"/>
    <w:rsid w:val="00EB069F"/>
    <w:rsid w:val="00EB0C2F"/>
    <w:rsid w:val="00EB0E80"/>
    <w:rsid w:val="00EB2256"/>
    <w:rsid w:val="00EB3239"/>
    <w:rsid w:val="00EB355A"/>
    <w:rsid w:val="00EB4630"/>
    <w:rsid w:val="00EB6EAF"/>
    <w:rsid w:val="00EB73CB"/>
    <w:rsid w:val="00EC0266"/>
    <w:rsid w:val="00EC1B18"/>
    <w:rsid w:val="00EC1B2E"/>
    <w:rsid w:val="00EC22F8"/>
    <w:rsid w:val="00EC5FD2"/>
    <w:rsid w:val="00EC670D"/>
    <w:rsid w:val="00ED0A28"/>
    <w:rsid w:val="00ED0E9D"/>
    <w:rsid w:val="00ED1886"/>
    <w:rsid w:val="00ED1D72"/>
    <w:rsid w:val="00ED67D6"/>
    <w:rsid w:val="00ED6882"/>
    <w:rsid w:val="00ED7064"/>
    <w:rsid w:val="00ED7A44"/>
    <w:rsid w:val="00EE0CF3"/>
    <w:rsid w:val="00EE19DE"/>
    <w:rsid w:val="00EE1A98"/>
    <w:rsid w:val="00EE49C7"/>
    <w:rsid w:val="00EE6986"/>
    <w:rsid w:val="00EF0408"/>
    <w:rsid w:val="00EF3394"/>
    <w:rsid w:val="00EF578E"/>
    <w:rsid w:val="00EF5E80"/>
    <w:rsid w:val="00F00DBA"/>
    <w:rsid w:val="00F01873"/>
    <w:rsid w:val="00F022D7"/>
    <w:rsid w:val="00F02B6A"/>
    <w:rsid w:val="00F037D4"/>
    <w:rsid w:val="00F03B06"/>
    <w:rsid w:val="00F0576E"/>
    <w:rsid w:val="00F06587"/>
    <w:rsid w:val="00F079B1"/>
    <w:rsid w:val="00F10589"/>
    <w:rsid w:val="00F1086C"/>
    <w:rsid w:val="00F113B7"/>
    <w:rsid w:val="00F11DA0"/>
    <w:rsid w:val="00F12128"/>
    <w:rsid w:val="00F126D9"/>
    <w:rsid w:val="00F129AA"/>
    <w:rsid w:val="00F131BB"/>
    <w:rsid w:val="00F1336E"/>
    <w:rsid w:val="00F135F5"/>
    <w:rsid w:val="00F14731"/>
    <w:rsid w:val="00F147F9"/>
    <w:rsid w:val="00F15180"/>
    <w:rsid w:val="00F15A3F"/>
    <w:rsid w:val="00F15EF2"/>
    <w:rsid w:val="00F16C2A"/>
    <w:rsid w:val="00F21543"/>
    <w:rsid w:val="00F21A2D"/>
    <w:rsid w:val="00F228D7"/>
    <w:rsid w:val="00F22D26"/>
    <w:rsid w:val="00F23DE9"/>
    <w:rsid w:val="00F253AB"/>
    <w:rsid w:val="00F257F3"/>
    <w:rsid w:val="00F25B2D"/>
    <w:rsid w:val="00F25F5F"/>
    <w:rsid w:val="00F3240B"/>
    <w:rsid w:val="00F32D05"/>
    <w:rsid w:val="00F32E37"/>
    <w:rsid w:val="00F333EF"/>
    <w:rsid w:val="00F34608"/>
    <w:rsid w:val="00F34E76"/>
    <w:rsid w:val="00F36B40"/>
    <w:rsid w:val="00F37424"/>
    <w:rsid w:val="00F3756B"/>
    <w:rsid w:val="00F3767A"/>
    <w:rsid w:val="00F41359"/>
    <w:rsid w:val="00F41CD5"/>
    <w:rsid w:val="00F42741"/>
    <w:rsid w:val="00F43DDF"/>
    <w:rsid w:val="00F44602"/>
    <w:rsid w:val="00F44D31"/>
    <w:rsid w:val="00F45830"/>
    <w:rsid w:val="00F46023"/>
    <w:rsid w:val="00F46A4F"/>
    <w:rsid w:val="00F50899"/>
    <w:rsid w:val="00F510A7"/>
    <w:rsid w:val="00F51E27"/>
    <w:rsid w:val="00F51EBF"/>
    <w:rsid w:val="00F52B66"/>
    <w:rsid w:val="00F542E5"/>
    <w:rsid w:val="00F54CB8"/>
    <w:rsid w:val="00F54E6D"/>
    <w:rsid w:val="00F553B9"/>
    <w:rsid w:val="00F56C87"/>
    <w:rsid w:val="00F56D7B"/>
    <w:rsid w:val="00F57A8D"/>
    <w:rsid w:val="00F57D54"/>
    <w:rsid w:val="00F60C5B"/>
    <w:rsid w:val="00F6228A"/>
    <w:rsid w:val="00F635D7"/>
    <w:rsid w:val="00F6421E"/>
    <w:rsid w:val="00F64288"/>
    <w:rsid w:val="00F64FF4"/>
    <w:rsid w:val="00F67ECD"/>
    <w:rsid w:val="00F67FE7"/>
    <w:rsid w:val="00F71422"/>
    <w:rsid w:val="00F716DA"/>
    <w:rsid w:val="00F717B9"/>
    <w:rsid w:val="00F742E0"/>
    <w:rsid w:val="00F74DFD"/>
    <w:rsid w:val="00F76308"/>
    <w:rsid w:val="00F767A8"/>
    <w:rsid w:val="00F768AF"/>
    <w:rsid w:val="00F80B24"/>
    <w:rsid w:val="00F823E5"/>
    <w:rsid w:val="00F82E28"/>
    <w:rsid w:val="00F835D7"/>
    <w:rsid w:val="00F83A0F"/>
    <w:rsid w:val="00F848A4"/>
    <w:rsid w:val="00F8590A"/>
    <w:rsid w:val="00F85ECF"/>
    <w:rsid w:val="00F86186"/>
    <w:rsid w:val="00F86DB8"/>
    <w:rsid w:val="00F909BB"/>
    <w:rsid w:val="00F90B63"/>
    <w:rsid w:val="00F91ACC"/>
    <w:rsid w:val="00F95BA5"/>
    <w:rsid w:val="00F96FCF"/>
    <w:rsid w:val="00FA06F1"/>
    <w:rsid w:val="00FA0A81"/>
    <w:rsid w:val="00FA112E"/>
    <w:rsid w:val="00FA14F5"/>
    <w:rsid w:val="00FA1C21"/>
    <w:rsid w:val="00FA2300"/>
    <w:rsid w:val="00FA488C"/>
    <w:rsid w:val="00FA4F0E"/>
    <w:rsid w:val="00FA6E48"/>
    <w:rsid w:val="00FA7740"/>
    <w:rsid w:val="00FA7B7D"/>
    <w:rsid w:val="00FB0062"/>
    <w:rsid w:val="00FB1A35"/>
    <w:rsid w:val="00FB2040"/>
    <w:rsid w:val="00FB267D"/>
    <w:rsid w:val="00FB46CB"/>
    <w:rsid w:val="00FB5932"/>
    <w:rsid w:val="00FB666A"/>
    <w:rsid w:val="00FC09C0"/>
    <w:rsid w:val="00FC30D3"/>
    <w:rsid w:val="00FC3BED"/>
    <w:rsid w:val="00FC428A"/>
    <w:rsid w:val="00FC53D6"/>
    <w:rsid w:val="00FC53D9"/>
    <w:rsid w:val="00FC67E5"/>
    <w:rsid w:val="00FC760E"/>
    <w:rsid w:val="00FD0049"/>
    <w:rsid w:val="00FD0DF2"/>
    <w:rsid w:val="00FD1634"/>
    <w:rsid w:val="00FD2EE7"/>
    <w:rsid w:val="00FD3A8D"/>
    <w:rsid w:val="00FD3EBD"/>
    <w:rsid w:val="00FD4015"/>
    <w:rsid w:val="00FD5668"/>
    <w:rsid w:val="00FD63CF"/>
    <w:rsid w:val="00FE24C2"/>
    <w:rsid w:val="00FE5857"/>
    <w:rsid w:val="00FE60F1"/>
    <w:rsid w:val="00FE716D"/>
    <w:rsid w:val="00FE7B88"/>
    <w:rsid w:val="00FF0B3E"/>
    <w:rsid w:val="00FF0F19"/>
    <w:rsid w:val="00FF13EF"/>
    <w:rsid w:val="00FF16DB"/>
    <w:rsid w:val="00FF1C18"/>
    <w:rsid w:val="00FF202A"/>
    <w:rsid w:val="00FF3444"/>
    <w:rsid w:val="00FF3A6F"/>
    <w:rsid w:val="00FF3A96"/>
    <w:rsid w:val="00FF3FD5"/>
    <w:rsid w:val="00FF5DFA"/>
    <w:rsid w:val="00FF6330"/>
    <w:rsid w:val="00FF67BD"/>
    <w:rsid w:val="00FF69A8"/>
    <w:rsid w:val="00FF70AC"/>
    <w:rsid w:val="00FF773A"/>
    <w:rsid w:val="00FF7D9F"/>
    <w:rsid w:val="37C41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22C"/>
    <w:pPr>
      <w:widowControl w:val="0"/>
      <w:jc w:val="both"/>
    </w:pPr>
    <w:rPr>
      <w:rFonts w:ascii="Times New Roman" w:hAnsi="Times New Roman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B62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B622C"/>
    <w:rPr>
      <w:rFonts w:ascii="Times New Roman" w:eastAsia="宋体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rsid w:val="007B62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B622C"/>
    <w:rPr>
      <w:rFonts w:ascii="Times New Roman" w:eastAsia="宋体" w:hAnsi="Times New Roman" w:cs="Times New Roman"/>
      <w:sz w:val="18"/>
      <w:szCs w:val="18"/>
    </w:rPr>
  </w:style>
  <w:style w:type="paragraph" w:styleId="BodyTextIndent3">
    <w:name w:val="Body Text Indent 3"/>
    <w:basedOn w:val="Normal"/>
    <w:link w:val="BodyTextIndent3Char"/>
    <w:uiPriority w:val="99"/>
    <w:rsid w:val="007B622C"/>
    <w:pPr>
      <w:spacing w:line="360" w:lineRule="auto"/>
      <w:ind w:left="602" w:hangingChars="200" w:hanging="602"/>
    </w:pPr>
    <w:rPr>
      <w:rFonts w:ascii="黑体" w:eastAsia="仿宋_GB2312" w:cs="黑体"/>
      <w:b/>
      <w:bCs/>
      <w:sz w:val="30"/>
      <w:szCs w:val="3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7B622C"/>
    <w:rPr>
      <w:rFonts w:ascii="黑体" w:eastAsia="仿宋_GB2312" w:hAnsi="Times New Roman" w:cs="黑体"/>
      <w:b/>
      <w:bCs/>
      <w:sz w:val="24"/>
      <w:szCs w:val="24"/>
    </w:rPr>
  </w:style>
  <w:style w:type="table" w:styleId="TableGrid">
    <w:name w:val="Table Grid"/>
    <w:basedOn w:val="TableNormal"/>
    <w:uiPriority w:val="99"/>
    <w:rsid w:val="007B622C"/>
    <w:rPr>
      <w:rFonts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4">
    <w:name w:val="_Style 74"/>
    <w:basedOn w:val="DocumentMap"/>
    <w:uiPriority w:val="99"/>
    <w:rsid w:val="0081337B"/>
    <w:pPr>
      <w:adjustRightInd w:val="0"/>
      <w:spacing w:line="436" w:lineRule="exact"/>
      <w:ind w:left="357"/>
      <w:jc w:val="left"/>
      <w:outlineLvl w:val="3"/>
    </w:pPr>
  </w:style>
  <w:style w:type="paragraph" w:styleId="DocumentMap">
    <w:name w:val="Document Map"/>
    <w:basedOn w:val="Normal"/>
    <w:link w:val="DocumentMapChar"/>
    <w:uiPriority w:val="99"/>
    <w:semiHidden/>
    <w:rsid w:val="0081337B"/>
    <w:pPr>
      <w:shd w:val="clear" w:color="auto" w:fill="000080"/>
    </w:p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  <w:szCs w:val="2"/>
    </w:rPr>
  </w:style>
  <w:style w:type="paragraph" w:styleId="Date">
    <w:name w:val="Date"/>
    <w:basedOn w:val="Normal"/>
    <w:next w:val="Normal"/>
    <w:link w:val="DateChar"/>
    <w:uiPriority w:val="99"/>
    <w:rsid w:val="0081337B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locked/>
    <w:rPr>
      <w:rFonts w:ascii="Times New Roman" w:hAnsi="Times New Roman" w:cs="Times New Roman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7</Pages>
  <Words>169</Words>
  <Characters>964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2020-07-23T02:45:00Z</cp:lastPrinted>
  <dcterms:created xsi:type="dcterms:W3CDTF">2020-07-20T02:55:00Z</dcterms:created>
  <dcterms:modified xsi:type="dcterms:W3CDTF">2020-07-27T07:51:00Z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