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jc w:val="center"/>
        <w:rPr>
          <w:rFonts w:ascii="方正小标宋_GBK" w:eastAsia="方正小标宋_GBK" w:cs="Times New Roman"/>
          <w:sz w:val="44"/>
          <w:szCs w:val="44"/>
        </w:rPr>
      </w:pPr>
      <w:r>
        <w:rPr>
          <w:rFonts w:ascii="方正小标宋_GBK" w:eastAsia="方正小标宋_GBK" w:cs="方正小标宋_GBK"/>
          <w:sz w:val="44"/>
          <w:szCs w:val="44"/>
        </w:rPr>
        <w:t>2020</w:t>
      </w:r>
      <w:r>
        <w:rPr>
          <w:rFonts w:hint="eastAsia" w:ascii="方正小标宋_GBK" w:eastAsia="方正小标宋_GBK" w:cs="方正小标宋_GBK"/>
          <w:sz w:val="44"/>
          <w:szCs w:val="44"/>
        </w:rPr>
        <w:t>年市教育局局属学校体育艺术特长生和足球后备人才招生计划表</w:t>
      </w:r>
    </w:p>
    <w:tbl>
      <w:tblPr>
        <w:tblStyle w:val="9"/>
        <w:tblW w:w="13960" w:type="dxa"/>
        <w:tblInd w:w="-106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left w:w="108" w:type="dxa"/>
          <w:right w:w="108" w:type="dxa"/>
        </w:tblCellMar>
      </w:tblPr>
      <w:tblGrid>
        <w:gridCol w:w="1415"/>
        <w:gridCol w:w="2080"/>
        <w:gridCol w:w="1380"/>
        <w:gridCol w:w="2380"/>
        <w:gridCol w:w="1900"/>
        <w:gridCol w:w="779"/>
        <w:gridCol w:w="1095"/>
        <w:gridCol w:w="1710"/>
        <w:gridCol w:w="122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学校名称</w:t>
            </w:r>
          </w:p>
        </w:tc>
        <w:tc>
          <w:tcPr>
            <w:tcW w:w="2080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专业类别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具体类别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项目名称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数量（人）</w:t>
            </w:r>
          </w:p>
        </w:tc>
        <w:tc>
          <w:tcPr>
            <w:tcW w:w="779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总数</w:t>
            </w:r>
          </w:p>
        </w:tc>
        <w:tc>
          <w:tcPr>
            <w:tcW w:w="1095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联系人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联系电话</w:t>
            </w:r>
          </w:p>
        </w:tc>
        <w:tc>
          <w:tcPr>
            <w:tcW w:w="1221" w:type="dxa"/>
            <w:vAlign w:val="center"/>
          </w:tcPr>
          <w:p>
            <w:pPr>
              <w:jc w:val="center"/>
              <w:rPr>
                <w:rFonts w:ascii="黑体" w:hAnsi="黑体" w:eastAsia="黑体" w:cs="Times New Roman"/>
              </w:rPr>
            </w:pPr>
            <w:r>
              <w:rPr>
                <w:rFonts w:hint="eastAsia" w:ascii="黑体" w:hAnsi="黑体" w:eastAsia="黑体" w:cs="黑体"/>
              </w:rPr>
              <w:t>监督电话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青岛一中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田径、篮球（男）、羽毛球、帆船、国际象棋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李瑞杰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82653379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82666037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篮球（男）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4-6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羽毛球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帆船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2-4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国际象棋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　音乐类、美术类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音乐类特长生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6-8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孙佳玢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82686907</w:t>
            </w: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4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美术类特长生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10-12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（含软笔书法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2-3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李瑞杰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82653379</w:t>
            </w: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青岛二中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0—10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赵福涛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88908426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88907457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游泳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游泳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篮球（男）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篮球（男）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8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小球</w:t>
            </w:r>
          </w:p>
        </w:tc>
        <w:tc>
          <w:tcPr>
            <w:tcW w:w="2380" w:type="dxa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乒乓球、羽毛球、网球、高尔夫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0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时尚项目</w:t>
            </w:r>
          </w:p>
        </w:tc>
        <w:tc>
          <w:tcPr>
            <w:tcW w:w="2380" w:type="dxa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击剑、健美操、攀岩、国际象棋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04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器乐类</w:t>
            </w:r>
          </w:p>
        </w:tc>
        <w:tc>
          <w:tcPr>
            <w:tcW w:w="2380" w:type="dxa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交响乐：小提琴、圆号、打击乐（马林巴）、中提琴、双簧管、大管、小号、长号、大提琴、低音提琴</w:t>
            </w:r>
            <w: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  <w:br/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民乐：唢呐、柳琴、民族打击乐、二胡、笙、扬琴、琵琶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0-13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歌舞类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舞蹈、声乐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书法、绘画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0—11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青岛三中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（竞走除外）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米、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200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米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梁荣饶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18363986180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84633026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800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米、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1500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米、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3000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米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铅球、标枪、铁饼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跨栏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跳高、跳远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全能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西洋器乐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民族器乐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美声、民族、通俗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舞蹈类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民族舞、芭蕾、拉丁舞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美术类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素描、速写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青岛六中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乒乓球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韩昊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86935310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86935306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羽毛球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模特类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模特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舞蹈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音乐类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表演类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表演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青岛实验初中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14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胡泰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82864327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82864327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14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青岛九中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水上项目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游泳（男、女）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0-6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李犇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18661976917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66076580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帆船（男、女）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球类项目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乒乓球（男、女）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0-8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排球（男、女）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棋类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围棋（男、女）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国际象棋（男、女）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长号、大号、圆号、次中音、萨克斯、小号、高音单簧管、古筝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0-13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2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芭蕾、民族舞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绘画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2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0-22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0-22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7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青岛外事服务职业学校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排球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赵蔚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13792878977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82686186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健美操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体育舞蹈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青岛实验高中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传统项目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邱若东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67731693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67731660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　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大球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　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女排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篮球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橄榄球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小球　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手球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棒垒球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水上项目及其他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游泳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健美操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击剑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提琴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舞蹈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（含书法）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美术（含书法）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_GB2312" w:eastAsia="仿宋_GB2312" w:cs="Times New Roman"/>
                <w:b/>
                <w:bCs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青岛十六中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刘大伟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83101046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83101050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健美操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健美操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传统武术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传统武术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美术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器乐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播音主持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播音主持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青岛十七中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　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高杰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86671480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86671366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篮球（只招男生）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羽毛球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网球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乒乓球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体操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健美操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美声唱法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民族唱法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中国舞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芭蕾舞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中国民族管弦乐器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中国民族打击乐器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西洋乐器</w:t>
            </w: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青岛十九中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只限竞赛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王梅智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13963974075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83618798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篮球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只限男篮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武术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竞技类武术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击剑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击剑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民族唱法、美声唱法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民族舞、古典舞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管乐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单簧管、巴松（大管）、长笛兼短笛、双簧管、低音单簧管、小号、圆号、长号、大号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6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美术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青岛二中分校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 w:cs="Times New Roman"/>
                <w:b/>
                <w:bCs/>
              </w:rPr>
            </w:pPr>
            <w:r>
              <w:rPr>
                <w:rFonts w:hint="eastAsia" w:ascii="仿宋_GB2312" w:eastAsia="仿宋_GB2312" w:cs="仿宋_GB2312"/>
                <w:b/>
                <w:bCs/>
              </w:rPr>
              <w:t>艺术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_GB2312" w:eastAsia="仿宋_GB2312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0"/>
                <w:szCs w:val="20"/>
              </w:rPr>
              <w:t>　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赵永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18661755393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85785189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eastAsia="仿宋_GB2312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_GB2312" w:eastAsia="仿宋_GB2312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0"/>
                <w:szCs w:val="20"/>
              </w:rPr>
              <w:t>　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eastAsia="仿宋_GB2312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_GB2312" w:eastAsia="仿宋_GB2312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民族舞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eastAsia="仿宋_GB2312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乐器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_GB2312" w:eastAsia="仿宋_GB2312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0"/>
                <w:szCs w:val="20"/>
              </w:rPr>
              <w:t>二胡、琵琶、竹笛、古筝；小号、长号、圆号、中音号、大号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青岛旅游学校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王钰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18661695690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82736777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青岛电子学校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张启光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18553265531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84633530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青岛商务学校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音乐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徐璟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13506480515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82685055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器乐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舞蹈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青岛三十七中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林波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18363982299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82822561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青岛三十九中</w:t>
            </w:r>
            <w:r>
              <w:rPr>
                <w:rFonts w:ascii="仿宋" w:hAnsi="仿宋" w:eastAsia="仿宋" w:cs="仿宋"/>
                <w:b/>
                <w:bCs/>
              </w:rPr>
              <w:t>(</w:t>
            </w:r>
            <w:r>
              <w:rPr>
                <w:rFonts w:hint="eastAsia" w:ascii="仿宋" w:hAnsi="仿宋" w:eastAsia="仿宋" w:cs="仿宋"/>
                <w:b/>
                <w:bCs/>
              </w:rPr>
              <w:t>高中部</w:t>
            </w:r>
            <w:r>
              <w:rPr>
                <w:rFonts w:ascii="仿宋" w:hAnsi="仿宋" w:eastAsia="仿宋" w:cs="仿宋"/>
                <w:b/>
                <w:bCs/>
              </w:rPr>
              <w:t xml:space="preserve">) 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排球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宋德勇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58003915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br/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br/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13963903835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58003905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2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音乐类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器乐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0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美术类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　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青岛五十八中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弦乐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小提琴、中提琴、大提琴、低音提琴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宋瑞兰</w:t>
            </w:r>
            <w: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  <w:br/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纪炜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13668865667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br/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18678958336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87895410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管乐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长笛、双簧管、大管、圆号、小号、长号、大号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2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打击乐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定音鼓、马林巴、架子鼓、小军鼓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美声唱法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主持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主持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青岛财经职业学校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李文胜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15263053555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87626732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青岛六十六中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女篮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臧绍法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66880366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83713719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健美操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　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　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古琴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书法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美术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16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青岛六十七中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张灿峰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18363969338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88601881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健美操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健美操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篮球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男子篮球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音乐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声乐、器乐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青岛六十八中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孙贵明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18669787170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88979236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女篮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女篮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女排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女排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啦啦操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啦啦操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音乐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音乐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青岛育贤中学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球类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排球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男女各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崔晓东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15053248866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82751069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足球后备人才</w:t>
            </w:r>
          </w:p>
        </w:tc>
        <w:tc>
          <w:tcPr>
            <w:tcW w:w="566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男生（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98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6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女生（</w:t>
            </w: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）　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青岛启明星中学</w:t>
            </w: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体育</w:t>
            </w:r>
          </w:p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（不含足球）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田径</w:t>
            </w:r>
          </w:p>
        </w:tc>
        <w:tc>
          <w:tcPr>
            <w:tcW w:w="2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田径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王宝瑛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84955518</w:t>
            </w:r>
          </w:p>
        </w:tc>
        <w:tc>
          <w:tcPr>
            <w:tcW w:w="122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85848172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艺术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舞蹈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舞蹈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9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表演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表演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声乐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声乐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器乐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二胡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古琴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141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小提琴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ascii="仿宋" w:hAnsi="仿宋" w:eastAsia="仿宋" w:cs="仿宋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79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vMerge w:val="continue"/>
            <w:vAlign w:val="center"/>
          </w:tcPr>
          <w:p>
            <w:pPr>
              <w:rPr>
                <w:rFonts w:ascii="仿宋" w:hAnsi="仿宋" w:eastAsia="仿宋" w:cs="Times New Roman"/>
                <w:b/>
                <w:bCs/>
                <w:sz w:val="20"/>
                <w:szCs w:val="20"/>
              </w:rPr>
            </w:pPr>
          </w:p>
        </w:tc>
      </w:tr>
    </w:tbl>
    <w:p>
      <w:pPr>
        <w:spacing w:line="80" w:lineRule="exact"/>
        <w:ind w:firstLine="31680" w:firstLineChars="250"/>
        <w:rPr>
          <w:rFonts w:ascii="仿宋_GB2312" w:eastAsia="仿宋_GB2312" w:cs="Times New Roman"/>
          <w:sz w:val="32"/>
          <w:szCs w:val="32"/>
        </w:rPr>
      </w:pPr>
    </w:p>
    <w:p>
      <w:pPr>
        <w:pStyle w:val="2"/>
        <w:spacing w:after="0" w:line="300" w:lineRule="exact"/>
        <w:ind w:firstLine="0"/>
        <w:rPr>
          <w:rFonts w:cs="Times New Roman"/>
        </w:rPr>
      </w:pPr>
      <w:bookmarkStart w:id="0" w:name="_GoBack"/>
      <w:bookmarkEnd w:id="0"/>
    </w:p>
    <w:sectPr>
      <w:footerReference r:id="rId4" w:type="default"/>
      <w:pgSz w:w="16838" w:h="11906" w:orient="landscape"/>
      <w:pgMar w:top="1588" w:right="2098" w:bottom="1474" w:left="1985" w:header="851" w:footer="992" w:gutter="0"/>
      <w:pgNumType w:fmt="numberInDash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5"/>
      <w:ind w:right="360" w:firstLine="360"/>
      <w:rPr>
        <w:rFonts w:cs="Times New Roman"/>
      </w:rPr>
    </w:pPr>
    <w:r>
      <w:rPr>
        <w:rFonts w:ascii="Calibri" w:hAnsi="Calibri" w:eastAsia="宋体" w:cs="Calibri"/>
        <w:kern w:val="2"/>
        <w:sz w:val="18"/>
        <w:szCs w:val="18"/>
        <w:lang w:val="en-US" w:eastAsia="zh-CN" w:bidi="ar-SA"/>
      </w:rPr>
      <w:pict>
        <v:shape id="Quad Arrow 1" o:spid="_x0000_s1025" type="#_x0000_t202" style="position:absolute;left:0;margin-top:0pt;height:144pt;width:144pt;mso-position-horizontal:outside;mso-position-horizontal-relative:margin;mso-wrap-style:none;rotation:0f;z-index: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pStyle w:val="5"/>
                  <w:rPr>
                    <w:rStyle w:val="8"/>
                    <w:rFonts w:ascii="宋体" w:cs="Times New Roman"/>
                    <w:sz w:val="28"/>
                    <w:szCs w:val="28"/>
                  </w:rPr>
                </w:pP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instrText xml:space="preserve">PAGE  </w:instrText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t>- 1 -</w:t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F35FA"/>
    <w:rsid w:val="0006704C"/>
    <w:rsid w:val="0007624C"/>
    <w:rsid w:val="00135E52"/>
    <w:rsid w:val="0018089A"/>
    <w:rsid w:val="001F35FA"/>
    <w:rsid w:val="00236A8C"/>
    <w:rsid w:val="00394897"/>
    <w:rsid w:val="004056AE"/>
    <w:rsid w:val="00474792"/>
    <w:rsid w:val="004933E0"/>
    <w:rsid w:val="00495A44"/>
    <w:rsid w:val="004A22A7"/>
    <w:rsid w:val="005172FC"/>
    <w:rsid w:val="00567BB7"/>
    <w:rsid w:val="005D264F"/>
    <w:rsid w:val="005F0AC0"/>
    <w:rsid w:val="006238A9"/>
    <w:rsid w:val="00657792"/>
    <w:rsid w:val="00671B59"/>
    <w:rsid w:val="007512E8"/>
    <w:rsid w:val="007C6310"/>
    <w:rsid w:val="007C69FB"/>
    <w:rsid w:val="008063E1"/>
    <w:rsid w:val="00887372"/>
    <w:rsid w:val="008E3F9C"/>
    <w:rsid w:val="00904FE0"/>
    <w:rsid w:val="00940583"/>
    <w:rsid w:val="009C0103"/>
    <w:rsid w:val="009C6B38"/>
    <w:rsid w:val="009F36AE"/>
    <w:rsid w:val="00A03A1C"/>
    <w:rsid w:val="00A51700"/>
    <w:rsid w:val="00A547F9"/>
    <w:rsid w:val="00A6441F"/>
    <w:rsid w:val="00B535A6"/>
    <w:rsid w:val="00BE42A0"/>
    <w:rsid w:val="00C5202E"/>
    <w:rsid w:val="00C54E2B"/>
    <w:rsid w:val="00C70FF1"/>
    <w:rsid w:val="00D42D4B"/>
    <w:rsid w:val="00DB692B"/>
    <w:rsid w:val="00E91E88"/>
    <w:rsid w:val="00EF66BE"/>
    <w:rsid w:val="00F05ADA"/>
    <w:rsid w:val="00F20D45"/>
    <w:rsid w:val="00F92DEE"/>
    <w:rsid w:val="00FB4D7C"/>
    <w:rsid w:val="00FB755B"/>
    <w:rsid w:val="03E14CFA"/>
    <w:rsid w:val="0580175E"/>
    <w:rsid w:val="08C02D87"/>
    <w:rsid w:val="0CC0642B"/>
    <w:rsid w:val="114A5344"/>
    <w:rsid w:val="11B34F58"/>
    <w:rsid w:val="17A75E09"/>
    <w:rsid w:val="1A703C9A"/>
    <w:rsid w:val="1D8A14C5"/>
    <w:rsid w:val="205B020E"/>
    <w:rsid w:val="22211773"/>
    <w:rsid w:val="23847C22"/>
    <w:rsid w:val="24C6260D"/>
    <w:rsid w:val="30233D34"/>
    <w:rsid w:val="3A950627"/>
    <w:rsid w:val="403A6302"/>
    <w:rsid w:val="5B8A60EC"/>
    <w:rsid w:val="5D8F481E"/>
    <w:rsid w:val="5FDD33AF"/>
    <w:rsid w:val="6C8654AE"/>
    <w:rsid w:val="743D636E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0" w:name="index 1" w:locked="1"/>
    <w:lsdException w:uiPriority="0" w:name="index 2" w:locked="1"/>
    <w:lsdException w:uiPriority="0" w:name="index 3" w:locked="1"/>
    <w:lsdException w:uiPriority="0" w:name="index 4" w:locked="1"/>
    <w:lsdException w:uiPriority="0" w:name="index 5" w:locked="1"/>
    <w:lsdException w:uiPriority="0" w:name="index 6" w:locked="1"/>
    <w:lsdException w:uiPriority="0" w:name="index 7" w:locked="1"/>
    <w:lsdException w:uiPriority="0" w:name="index 8" w:locked="1"/>
    <w:lsdException w:uiPriority="0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0" w:name="Normal Indent" w:locked="1"/>
    <w:lsdException w:uiPriority="0" w:name="footnote text" w:locked="1"/>
    <w:lsdException w:uiPriority="0" w:name="annotation text" w:locked="1"/>
    <w:lsdException w:unhideWhenUsed="0" w:uiPriority="99" w:name="header"/>
    <w:lsdException w:unhideWhenUsed="0" w:uiPriority="99" w:name="footer"/>
    <w:lsdException w:uiPriority="0" w:name="index heading" w:locked="1"/>
    <w:lsdException w:qFormat="1" w:uiPriority="35" w:name="caption" w:locked="1"/>
    <w:lsdException w:uiPriority="0" w:name="table of figures" w:locked="1"/>
    <w:lsdException w:uiPriority="0" w:name="envelope address" w:locked="1"/>
    <w:lsdException w:uiPriority="0" w:name="envelope return" w:locked="1"/>
    <w:lsdException w:uiPriority="0" w:name="footnote reference" w:locked="1"/>
    <w:lsdException w:uiPriority="0" w:name="annotation reference" w:locked="1"/>
    <w:lsdException w:uiPriority="0" w:name="line number" w:locked="1"/>
    <w:lsdException w:unhideWhenUsed="0" w:uiPriority="99" w:semiHidden="0" w:name="page number"/>
    <w:lsdException w:uiPriority="0" w:name="endnote reference" w:locked="1"/>
    <w:lsdException w:uiPriority="0" w:name="endnote text" w:locked="1"/>
    <w:lsdException w:uiPriority="0" w:name="table of authorities" w:locked="1"/>
    <w:lsdException w:uiPriority="0" w:name="macro" w:locked="1"/>
    <w:lsdException w:uiPriority="0" w:name="toa heading" w:locked="1"/>
    <w:lsdException w:uiPriority="0" w:name="List" w:locked="1"/>
    <w:lsdException w:uiPriority="0" w:name="List Bullet" w:locked="1"/>
    <w:lsdException w:uiPriority="0" w:name="List Number" w:locked="1"/>
    <w:lsdException w:uiPriority="0" w:name="List 2" w:locked="1"/>
    <w:lsdException w:uiPriority="0" w:name="List 3" w:locked="1"/>
    <w:lsdException w:uiPriority="0" w:name="List 4" w:locked="1"/>
    <w:lsdException w:uiPriority="0" w:name="List 5" w:locked="1"/>
    <w:lsdException w:uiPriority="0" w:name="List Bullet 2" w:locked="1"/>
    <w:lsdException w:uiPriority="0" w:name="List Bullet 3" w:locked="1"/>
    <w:lsdException w:uiPriority="0" w:name="List Bullet 4" w:locked="1"/>
    <w:lsdException w:uiPriority="0" w:name="List Bullet 5" w:locked="1"/>
    <w:lsdException w:uiPriority="0" w:name="List Number 2" w:locked="1"/>
    <w:lsdException w:uiPriority="0" w:name="List Number 3" w:locked="1"/>
    <w:lsdException w:uiPriority="0" w:name="List Number 4" w:locked="1"/>
    <w:lsdException w:uiPriority="0" w:name="List Number 5" w:locked="1"/>
    <w:lsdException w:qFormat="1" w:unhideWhenUsed="0" w:uiPriority="10" w:semiHidden="0" w:name="Title" w:locked="1"/>
    <w:lsdException w:uiPriority="0" w:name="Closing" w:locked="1"/>
    <w:lsdException w:uiPriority="0" w:name="Signature" w:locked="1"/>
    <w:lsdException w:unhideWhenUsed="0" w:uiPriority="99" w:name="Default Paragraph Font"/>
    <w:lsdException w:unhideWhenUsed="0" w:uiPriority="99" w:semiHidden="0" w:name="Body Text"/>
    <w:lsdException w:uiPriority="0" w:name="Body Text Indent" w:locked="1"/>
    <w:lsdException w:uiPriority="0" w:name="List Continue" w:locked="1"/>
    <w:lsdException w:uiPriority="0" w:name="List Continue 2" w:locked="1"/>
    <w:lsdException w:uiPriority="0" w:name="List Continue 3" w:locked="1"/>
    <w:lsdException w:uiPriority="0" w:name="List Continue 4" w:locked="1"/>
    <w:lsdException w:uiPriority="0" w:name="List Continue 5" w:locked="1"/>
    <w:lsdException w:uiPriority="0" w:name="Message Header" w:locked="1"/>
    <w:lsdException w:qFormat="1" w:unhideWhenUsed="0" w:uiPriority="11" w:semiHidden="0" w:name="Subtitle" w:locked="1"/>
    <w:lsdException w:uiPriority="0" w:name="Salutation" w:locked="1"/>
    <w:lsdException w:unhideWhenUsed="0" w:uiPriority="99" w:name="Date"/>
    <w:lsdException w:unhideWhenUsed="0" w:uiPriority="99" w:semiHidden="0" w:name="Body Text First Indent"/>
    <w:lsdException w:uiPriority="0" w:name="Body Text First Indent 2" w:locked="1"/>
    <w:lsdException w:uiPriority="0" w:name="Note Heading" w:locked="1"/>
    <w:lsdException w:uiPriority="0" w:name="Body Text 2" w:locked="1"/>
    <w:lsdException w:uiPriority="0" w:name="Body Text 3" w:locked="1"/>
    <w:lsdException w:uiPriority="0" w:name="Body Text Indent 2" w:locked="1"/>
    <w:lsdException w:uiPriority="0" w:name="Body Text Indent 3" w:locked="1"/>
    <w:lsdException w:uiPriority="0" w:name="Block Text" w:locked="1"/>
    <w:lsdException w:uiPriority="0" w:name="Hyperlink" w:locked="1"/>
    <w:lsdException w:uiPriority="0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0" w:name="Document Map" w:locked="1"/>
    <w:lsdException w:uiPriority="0" w:name="Plain Text" w:locked="1"/>
    <w:lsdException w:uiPriority="0" w:name="E-mail Signature" w:locked="1"/>
    <w:lsdException w:uiPriority="0" w:name="Normal (Web)" w:locked="1"/>
    <w:lsdException w:uiPriority="0" w:name="HTML Acronym" w:locked="1"/>
    <w:lsdException w:uiPriority="0" w:name="HTML Address" w:locked="1"/>
    <w:lsdException w:uiPriority="0" w:name="HTML Cite" w:locked="1"/>
    <w:lsdException w:uiPriority="0" w:name="HTML Code" w:locked="1"/>
    <w:lsdException w:uiPriority="0" w:name="HTML Definition" w:locked="1"/>
    <w:lsdException w:uiPriority="0" w:name="HTML Keyboard" w:locked="1"/>
    <w:lsdException w:uiPriority="0" w:name="HTML Preformatted" w:locked="1"/>
    <w:lsdException w:uiPriority="0" w:name="HTML Sample" w:locked="1"/>
    <w:lsdException w:uiPriority="0" w:name="HTML Typewriter" w:locked="1"/>
    <w:lsdException w:uiPriority="0" w:name="HTML Variable" w:locked="1"/>
    <w:lsdException w:qFormat="1" w:uiPriority="99" w:name="Normal Table"/>
    <w:lsdException w:uiPriority="0" w:name="annotation subject" w:locked="1"/>
    <w:lsdException w:uiPriority="0" w:name="Table Simple 1" w:locked="1"/>
    <w:lsdException w:uiPriority="0" w:name="Table Simple 2" w:locked="1"/>
    <w:lsdException w:uiPriority="0" w:name="Table Simple 3" w:locked="1"/>
    <w:lsdException w:uiPriority="0" w:name="Table Classic 1" w:locked="1"/>
    <w:lsdException w:uiPriority="0" w:name="Table Classic 2" w:locked="1"/>
    <w:lsdException w:uiPriority="0" w:name="Table Classic 3" w:locked="1"/>
    <w:lsdException w:uiPriority="0" w:name="Table Classic 4" w:locked="1"/>
    <w:lsdException w:uiPriority="0" w:name="Table Colorful 1" w:locked="1"/>
    <w:lsdException w:uiPriority="0" w:name="Table Colorful 2" w:locked="1"/>
    <w:lsdException w:uiPriority="0" w:name="Table Colorful 3" w:locked="1"/>
    <w:lsdException w:uiPriority="0" w:name="Table Columns 1" w:locked="1"/>
    <w:lsdException w:uiPriority="0" w:name="Table Columns 2" w:locked="1"/>
    <w:lsdException w:uiPriority="0" w:name="Table Columns 3" w:locked="1"/>
    <w:lsdException w:uiPriority="0" w:name="Table Columns 4" w:locked="1"/>
    <w:lsdException w:uiPriority="0" w:name="Table Columns 5" w:locked="1"/>
    <w:lsdException w:uiPriority="0" w:name="Table Grid 1" w:locked="1"/>
    <w:lsdException w:uiPriority="0" w:name="Table Grid 2" w:locked="1"/>
    <w:lsdException w:uiPriority="0" w:name="Table Grid 3" w:locked="1"/>
    <w:lsdException w:uiPriority="0" w:name="Table Grid 4" w:locked="1"/>
    <w:lsdException w:uiPriority="0" w:name="Table Grid 5" w:locked="1"/>
    <w:lsdException w:uiPriority="0" w:name="Table Grid 6" w:locked="1"/>
    <w:lsdException w:uiPriority="0" w:name="Table Grid 7" w:locked="1"/>
    <w:lsdException w:uiPriority="0" w:name="Table Grid 8" w:locked="1"/>
    <w:lsdException w:uiPriority="0" w:name="Table List 1" w:locked="1"/>
    <w:lsdException w:uiPriority="0" w:name="Table List 2" w:locked="1"/>
    <w:lsdException w:uiPriority="0" w:name="Table List 3" w:locked="1"/>
    <w:lsdException w:uiPriority="0" w:name="Table List 4" w:locked="1"/>
    <w:lsdException w:uiPriority="0" w:name="Table List 5" w:locked="1"/>
    <w:lsdException w:uiPriority="0" w:name="Table List 6" w:locked="1"/>
    <w:lsdException w:uiPriority="0" w:name="Table List 7" w:locked="1"/>
    <w:lsdException w:uiPriority="0" w:name="Table List 8" w:locked="1"/>
    <w:lsdException w:uiPriority="0" w:name="Table 3D effects 1" w:locked="1"/>
    <w:lsdException w:uiPriority="0" w:name="Table 3D effects 2" w:locked="1"/>
    <w:lsdException w:uiPriority="0" w:name="Table 3D effects 3" w:locked="1"/>
    <w:lsdException w:uiPriority="0" w:name="Table Contemporary" w:locked="1"/>
    <w:lsdException w:uiPriority="0" w:name="Table Elegant" w:locked="1"/>
    <w:lsdException w:uiPriority="0" w:name="Table Professional" w:locked="1"/>
    <w:lsdException w:uiPriority="0" w:name="Table Subtle 1" w:locked="1"/>
    <w:lsdException w:uiPriority="0" w:name="Table Subtle 2" w:locked="1"/>
    <w:lsdException w:uiPriority="0" w:name="Table Web 1" w:locked="1"/>
    <w:lsdException w:uiPriority="0" w:name="Table Web 2" w:locked="1"/>
    <w:lsdException w:uiPriority="0" w:name="Table Web 3" w:locked="1"/>
    <w:lsdException w:uiPriority="0" w:name="Balloon Text" w:locked="1"/>
    <w:lsdException w:unhideWhenUsed="0" w:uiPriority="59" w:semiHidden="0" w:name="Table Grid" w:locked="1"/>
    <w:lsdException w:uiPriority="0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99"/>
  </w:style>
  <w:style w:type="table" w:default="1" w:styleId="9">
    <w:name w:val="Normal Table"/>
    <w:unhideWhenUsed/>
    <w:qFormat/>
    <w:uiPriority w:val="99"/>
    <w:tblPr>
      <w:tblStyle w:val="9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ody Text First Indent"/>
    <w:basedOn w:val="3"/>
    <w:link w:val="14"/>
    <w:uiPriority w:val="99"/>
    <w:pPr>
      <w:widowControl w:val="0"/>
      <w:spacing w:line="360" w:lineRule="auto"/>
      <w:ind w:firstLine="420"/>
      <w:jc w:val="both"/>
    </w:pPr>
    <w:rPr>
      <w:rFonts w:ascii="Calibri" w:hAnsi="Calibri" w:eastAsia="仿宋_GB2312" w:cs="Calibri"/>
      <w:kern w:val="2"/>
      <w:sz w:val="32"/>
      <w:szCs w:val="32"/>
    </w:rPr>
  </w:style>
  <w:style w:type="paragraph" w:styleId="3">
    <w:name w:val="Body Text"/>
    <w:basedOn w:val="1"/>
    <w:link w:val="10"/>
    <w:uiPriority w:val="99"/>
    <w:pPr>
      <w:spacing w:after="120"/>
    </w:pPr>
  </w:style>
  <w:style w:type="paragraph" w:styleId="4">
    <w:name w:val="Date"/>
    <w:basedOn w:val="1"/>
    <w:next w:val="1"/>
    <w:link w:val="11"/>
    <w:semiHidden/>
    <w:uiPriority w:val="99"/>
    <w:pPr>
      <w:widowControl w:val="0"/>
      <w:ind w:left="100" w:leftChars="2500"/>
      <w:jc w:val="both"/>
    </w:pPr>
    <w:rPr>
      <w:rFonts w:ascii="Calibri" w:hAnsi="Calibri" w:cs="Calibri"/>
      <w:kern w:val="2"/>
      <w:sz w:val="21"/>
      <w:szCs w:val="21"/>
    </w:rPr>
  </w:style>
  <w:style w:type="paragraph" w:styleId="5">
    <w:name w:val="footer"/>
    <w:basedOn w:val="1"/>
    <w:link w:val="12"/>
    <w:semiHidden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="Calibri" w:hAnsi="Calibri" w:cs="Calibri"/>
      <w:kern w:val="2"/>
      <w:sz w:val="18"/>
      <w:szCs w:val="18"/>
    </w:rPr>
  </w:style>
  <w:style w:type="paragraph" w:styleId="6">
    <w:name w:val="header"/>
    <w:basedOn w:val="1"/>
    <w:link w:val="13"/>
    <w:semiHidden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kern w:val="2"/>
      <w:sz w:val="18"/>
      <w:szCs w:val="18"/>
    </w:rPr>
  </w:style>
  <w:style w:type="character" w:styleId="8">
    <w:name w:val="page number"/>
    <w:basedOn w:val="7"/>
    <w:uiPriority w:val="99"/>
    <w:rPr/>
  </w:style>
  <w:style w:type="character" w:customStyle="1" w:styleId="10">
    <w:name w:val="Body Text Char"/>
    <w:basedOn w:val="7"/>
    <w:link w:val="3"/>
    <w:semiHidden/>
    <w:locked/>
    <w:uiPriority w:val="99"/>
    <w:rPr>
      <w:rFonts w:ascii="宋体" w:eastAsia="宋体" w:cs="宋体"/>
      <w:kern w:val="0"/>
      <w:sz w:val="24"/>
      <w:szCs w:val="24"/>
    </w:rPr>
  </w:style>
  <w:style w:type="character" w:customStyle="1" w:styleId="11">
    <w:name w:val="Date Char"/>
    <w:basedOn w:val="7"/>
    <w:link w:val="4"/>
    <w:semiHidden/>
    <w:locked/>
    <w:uiPriority w:val="99"/>
    <w:rPr/>
  </w:style>
  <w:style w:type="character" w:customStyle="1" w:styleId="12">
    <w:name w:val="Footer Char"/>
    <w:basedOn w:val="7"/>
    <w:link w:val="5"/>
    <w:semiHidden/>
    <w:locked/>
    <w:uiPriority w:val="99"/>
    <w:rPr>
      <w:sz w:val="18"/>
      <w:szCs w:val="18"/>
    </w:rPr>
  </w:style>
  <w:style w:type="character" w:customStyle="1" w:styleId="13">
    <w:name w:val="Header Char"/>
    <w:basedOn w:val="7"/>
    <w:link w:val="6"/>
    <w:semiHidden/>
    <w:locked/>
    <w:uiPriority w:val="99"/>
    <w:rPr>
      <w:sz w:val="18"/>
      <w:szCs w:val="18"/>
    </w:rPr>
  </w:style>
  <w:style w:type="character" w:customStyle="1" w:styleId="14">
    <w:name w:val="Body Text First Indent Char"/>
    <w:basedOn w:val="10"/>
    <w:link w:val="2"/>
    <w:semiHidden/>
    <w:locked/>
    <w:uiPriority w:val="99"/>
    <w:rPr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13</Pages>
  <Words>699</Words>
  <Characters>3988</Characters>
  <Lines>0</Lines>
  <Paragraphs>0</Paragraphs>
  <TotalTime>0</TotalTime>
  <ScaleCrop>false</ScaleCrop>
  <LinksUpToDate>false</LinksUpToDate>
  <CharactersWithSpaces>0</CharactersWithSpaces>
  <Application>WPS Office 专业版_9.1.0.5432_F1E327BC-269C-435d-A152-05C5408002CA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2020-05-06T03:34:00Z</dcterms:created>
  <dc:creator>巍</dc:creator>
  <cp:lastModifiedBy>user</cp:lastModifiedBy>
  <cp:lastPrinted>2020-05-06T11:21:00Z</cp:lastPrinted>
  <dcterms:modified xsi:type="dcterms:W3CDTF">2020-05-09T09:44:22Z</dcterms:modified>
  <dc:title>青岛市教育局办公室文件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2052-9.1.0.5432</vt:lpwstr>
  </property>
</Properties>
</file>