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901" w:rsidRDefault="00613901">
      <w:pPr>
        <w:spacing w:line="500" w:lineRule="exact"/>
        <w:ind w:right="560"/>
        <w:rPr>
          <w:rFonts w:ascii="黑体" w:eastAsia="黑体" w:hAnsi="黑体" w:cs="Times New Roman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</w:t>
      </w:r>
    </w:p>
    <w:tbl>
      <w:tblPr>
        <w:tblW w:w="13920" w:type="dxa"/>
        <w:tblInd w:w="-106" w:type="dxa"/>
        <w:tblLayout w:type="fixed"/>
        <w:tblLook w:val="00A0"/>
      </w:tblPr>
      <w:tblGrid>
        <w:gridCol w:w="1410"/>
        <w:gridCol w:w="1605"/>
        <w:gridCol w:w="1740"/>
        <w:gridCol w:w="1530"/>
        <w:gridCol w:w="1695"/>
        <w:gridCol w:w="1710"/>
        <w:gridCol w:w="1590"/>
        <w:gridCol w:w="1470"/>
        <w:gridCol w:w="1170"/>
      </w:tblGrid>
      <w:tr w:rsidR="00613901">
        <w:trPr>
          <w:trHeight w:val="510"/>
        </w:trPr>
        <w:tc>
          <w:tcPr>
            <w:tcW w:w="1392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方正小标宋简体" w:eastAsia="方正小标宋简体" w:hAnsi="宋体" w:cs="Times New Roman"/>
                <w:kern w:val="0"/>
                <w:sz w:val="44"/>
                <w:szCs w:val="44"/>
              </w:rPr>
            </w:pPr>
            <w:r>
              <w:rPr>
                <w:rFonts w:ascii="方正小标宋简体" w:eastAsia="方正小标宋简体" w:hAnsi="宋体" w:cs="方正小标宋简体" w:hint="eastAsia"/>
                <w:kern w:val="0"/>
                <w:sz w:val="44"/>
                <w:szCs w:val="44"/>
              </w:rPr>
              <w:t>幼儿园“小学化”专项治理工作统计表</w:t>
            </w:r>
          </w:p>
        </w:tc>
      </w:tr>
      <w:tr w:rsidR="00613901">
        <w:trPr>
          <w:trHeight w:val="285"/>
        </w:trPr>
        <w:tc>
          <w:tcPr>
            <w:tcW w:w="301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区市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0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4"/>
                <w:szCs w:val="24"/>
                <w:u w:val="single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年月日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4"/>
                <w:szCs w:val="24"/>
                <w:u w:val="single"/>
              </w:rPr>
            </w:pPr>
          </w:p>
        </w:tc>
      </w:tr>
      <w:tr w:rsidR="00613901">
        <w:trPr>
          <w:trHeight w:val="285"/>
        </w:trPr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b/>
                <w:bCs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区市</w:t>
            </w:r>
          </w:p>
        </w:tc>
        <w:tc>
          <w:tcPr>
            <w:tcW w:w="16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b/>
                <w:bCs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幼儿园</w:t>
            </w:r>
            <w:r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  <w:t>/</w:t>
            </w:r>
            <w:r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小学</w:t>
            </w:r>
            <w:r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  <w:t>/</w:t>
            </w:r>
            <w:r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校外培训机构数量</w:t>
            </w:r>
          </w:p>
        </w:tc>
        <w:tc>
          <w:tcPr>
            <w:tcW w:w="49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b/>
                <w:bCs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幼儿园</w:t>
            </w:r>
            <w:r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  <w:t>/</w:t>
            </w:r>
            <w:r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小学</w:t>
            </w:r>
            <w:r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  <w:t>/</w:t>
            </w:r>
            <w:r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校外培训机构</w:t>
            </w:r>
          </w:p>
        </w:tc>
        <w:tc>
          <w:tcPr>
            <w:tcW w:w="47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b/>
                <w:bCs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教育行政部门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b/>
                <w:bCs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备注</w:t>
            </w:r>
          </w:p>
        </w:tc>
      </w:tr>
      <w:tr w:rsidR="00613901">
        <w:trPr>
          <w:trHeight w:val="570"/>
        </w:trPr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left"/>
              <w:rPr>
                <w:rFonts w:ascii="宋体" w:cs="Times New Roman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left"/>
              <w:rPr>
                <w:rFonts w:ascii="宋体" w:cs="Times New Roman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b/>
                <w:bCs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开展自查工作的数量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b/>
                <w:bCs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自查发现的问题数量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b/>
                <w:bCs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自查整改完成数量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b/>
                <w:bCs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抽查摸排数量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b/>
                <w:bCs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抽查摸排问题数量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b/>
                <w:bCs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抽查摸排整改完成数量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left"/>
              <w:rPr>
                <w:rFonts w:ascii="宋体" w:cs="Times New Roman"/>
                <w:b/>
                <w:bCs/>
                <w:kern w:val="0"/>
                <w:sz w:val="24"/>
                <w:szCs w:val="24"/>
              </w:rPr>
            </w:pPr>
          </w:p>
        </w:tc>
      </w:tr>
      <w:tr w:rsidR="00613901">
        <w:trPr>
          <w:trHeight w:val="499"/>
        </w:trPr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</w:tr>
      <w:tr w:rsidR="00613901">
        <w:trPr>
          <w:trHeight w:val="499"/>
        </w:trPr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</w:tr>
      <w:tr w:rsidR="00613901">
        <w:trPr>
          <w:trHeight w:val="499"/>
        </w:trPr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</w:tr>
      <w:tr w:rsidR="00613901">
        <w:trPr>
          <w:trHeight w:val="499"/>
        </w:trPr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</w:tr>
      <w:tr w:rsidR="00613901">
        <w:trPr>
          <w:trHeight w:val="499"/>
        </w:trPr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</w:tr>
      <w:tr w:rsidR="00613901">
        <w:trPr>
          <w:trHeight w:val="499"/>
        </w:trPr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</w:tr>
      <w:tr w:rsidR="00613901">
        <w:trPr>
          <w:trHeight w:val="499"/>
        </w:trPr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</w:tr>
      <w:tr w:rsidR="00613901">
        <w:trPr>
          <w:trHeight w:val="499"/>
        </w:trPr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</w:tr>
      <w:tr w:rsidR="00613901">
        <w:trPr>
          <w:trHeight w:val="499"/>
        </w:trPr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</w:tr>
      <w:tr w:rsidR="00613901">
        <w:trPr>
          <w:trHeight w:val="499"/>
        </w:trPr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901" w:rsidRDefault="00613901">
            <w:pPr>
              <w:widowControl/>
              <w:jc w:val="center"/>
              <w:rPr>
                <w:rFonts w:ascii="宋体" w:cs="Times New Roman"/>
                <w:kern w:val="0"/>
                <w:sz w:val="24"/>
                <w:szCs w:val="24"/>
              </w:rPr>
            </w:pPr>
          </w:p>
        </w:tc>
      </w:tr>
    </w:tbl>
    <w:p w:rsidR="00613901" w:rsidRDefault="00613901">
      <w:pPr>
        <w:spacing w:line="500" w:lineRule="exact"/>
        <w:ind w:right="560"/>
        <w:rPr>
          <w:rFonts w:ascii="仿宋_GB2312" w:eastAsia="仿宋_GB2312" w:cs="Times New Roman"/>
          <w:sz w:val="32"/>
          <w:szCs w:val="32"/>
        </w:rPr>
      </w:pPr>
      <w:r>
        <w:rPr>
          <w:rFonts w:ascii="仿宋_GB2312" w:eastAsia="仿宋_GB2312" w:hAnsi="仿宋_GB2312" w:cs="仿宋_GB2312" w:hint="eastAsia"/>
          <w:b/>
          <w:bCs/>
          <w:sz w:val="28"/>
          <w:szCs w:val="28"/>
        </w:rPr>
        <w:t>注：此表幼儿园、小学、校外培训机构分别填报。</w:t>
      </w:r>
    </w:p>
    <w:sectPr w:rsidR="00613901" w:rsidSect="00EE0BB4">
      <w:footerReference w:type="default" r:id="rId6"/>
      <w:pgSz w:w="16838" w:h="11906" w:orient="landscape"/>
      <w:pgMar w:top="1588" w:right="1440" w:bottom="1474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3901" w:rsidRDefault="00613901" w:rsidP="00EE0BB4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613901" w:rsidRDefault="00613901" w:rsidP="00EE0BB4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es New Roma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um"/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方正小标宋简体">
    <w:panose1 w:val="00000600000000000000"/>
    <w:charset w:val="86"/>
    <w:family w:val="auto"/>
    <w:pitch w:val="variable"/>
    <w:sig w:usb0="800002BF" w:usb1="184F6CF8" w:usb2="00000012" w:usb3="00000000" w:csb0="0016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901" w:rsidRDefault="00613901">
    <w:pPr>
      <w:pStyle w:val="Footer"/>
      <w:jc w:val="center"/>
      <w:rPr>
        <w:rFonts w:cs="Times New Roman"/>
      </w:rPr>
    </w:pPr>
    <w:fldSimple w:instr="PAGE   \* MERGEFORMAT">
      <w:r w:rsidRPr="00D15F17">
        <w:rPr>
          <w:noProof/>
          <w:lang w:val="zh-CN"/>
        </w:rPr>
        <w:t>1</w:t>
      </w:r>
    </w:fldSimple>
  </w:p>
  <w:p w:rsidR="00613901" w:rsidRDefault="00613901">
    <w:pPr>
      <w:pStyle w:val="Footer"/>
      <w:rPr>
        <w:rFonts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3901" w:rsidRDefault="00613901" w:rsidP="00EE0BB4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613901" w:rsidRDefault="00613901" w:rsidP="00EE0BB4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014E"/>
    <w:rsid w:val="000004CD"/>
    <w:rsid w:val="00006D91"/>
    <w:rsid w:val="00007A14"/>
    <w:rsid w:val="00011B9E"/>
    <w:rsid w:val="00013156"/>
    <w:rsid w:val="00014977"/>
    <w:rsid w:val="00015C0D"/>
    <w:rsid w:val="0001642B"/>
    <w:rsid w:val="000174A3"/>
    <w:rsid w:val="000212B5"/>
    <w:rsid w:val="00023176"/>
    <w:rsid w:val="000238BE"/>
    <w:rsid w:val="00024AFA"/>
    <w:rsid w:val="00030E25"/>
    <w:rsid w:val="00031834"/>
    <w:rsid w:val="00031AD5"/>
    <w:rsid w:val="00037EF2"/>
    <w:rsid w:val="00042595"/>
    <w:rsid w:val="000500F6"/>
    <w:rsid w:val="000527D6"/>
    <w:rsid w:val="00052D1B"/>
    <w:rsid w:val="00052D90"/>
    <w:rsid w:val="00053226"/>
    <w:rsid w:val="00056ECC"/>
    <w:rsid w:val="00057414"/>
    <w:rsid w:val="000575DD"/>
    <w:rsid w:val="00060B7A"/>
    <w:rsid w:val="00060DF9"/>
    <w:rsid w:val="00060F19"/>
    <w:rsid w:val="0006223A"/>
    <w:rsid w:val="000628AE"/>
    <w:rsid w:val="000638B3"/>
    <w:rsid w:val="00063C9F"/>
    <w:rsid w:val="00070311"/>
    <w:rsid w:val="00080062"/>
    <w:rsid w:val="00081625"/>
    <w:rsid w:val="000816A5"/>
    <w:rsid w:val="0008666B"/>
    <w:rsid w:val="000866E5"/>
    <w:rsid w:val="00091956"/>
    <w:rsid w:val="00096192"/>
    <w:rsid w:val="00097D9F"/>
    <w:rsid w:val="000A2162"/>
    <w:rsid w:val="000A39C9"/>
    <w:rsid w:val="000A414A"/>
    <w:rsid w:val="000A4D04"/>
    <w:rsid w:val="000A5F3D"/>
    <w:rsid w:val="000A68E3"/>
    <w:rsid w:val="000A7EBA"/>
    <w:rsid w:val="000B36B0"/>
    <w:rsid w:val="000B42EE"/>
    <w:rsid w:val="000C0626"/>
    <w:rsid w:val="000C3128"/>
    <w:rsid w:val="000C38A5"/>
    <w:rsid w:val="000D0BA7"/>
    <w:rsid w:val="000D1CF6"/>
    <w:rsid w:val="000D58E7"/>
    <w:rsid w:val="000D7D3C"/>
    <w:rsid w:val="000E1F8D"/>
    <w:rsid w:val="000E2EBF"/>
    <w:rsid w:val="000E5593"/>
    <w:rsid w:val="000E6D9C"/>
    <w:rsid w:val="000E7813"/>
    <w:rsid w:val="000E7FD3"/>
    <w:rsid w:val="000F171C"/>
    <w:rsid w:val="000F2615"/>
    <w:rsid w:val="000F4D47"/>
    <w:rsid w:val="000F7C17"/>
    <w:rsid w:val="00100002"/>
    <w:rsid w:val="00100401"/>
    <w:rsid w:val="001030DA"/>
    <w:rsid w:val="00103194"/>
    <w:rsid w:val="001041FE"/>
    <w:rsid w:val="0011116D"/>
    <w:rsid w:val="00115413"/>
    <w:rsid w:val="00115B2B"/>
    <w:rsid w:val="001203D5"/>
    <w:rsid w:val="001329D3"/>
    <w:rsid w:val="001333C8"/>
    <w:rsid w:val="001524F3"/>
    <w:rsid w:val="00152DE7"/>
    <w:rsid w:val="00155772"/>
    <w:rsid w:val="00160FF7"/>
    <w:rsid w:val="00167C02"/>
    <w:rsid w:val="001724AA"/>
    <w:rsid w:val="0017331B"/>
    <w:rsid w:val="00174753"/>
    <w:rsid w:val="001765F5"/>
    <w:rsid w:val="00185B5E"/>
    <w:rsid w:val="001901F6"/>
    <w:rsid w:val="001903BD"/>
    <w:rsid w:val="00190DFF"/>
    <w:rsid w:val="00195000"/>
    <w:rsid w:val="00195734"/>
    <w:rsid w:val="001A0F55"/>
    <w:rsid w:val="001A1C58"/>
    <w:rsid w:val="001A2216"/>
    <w:rsid w:val="001A58FB"/>
    <w:rsid w:val="001B2D2C"/>
    <w:rsid w:val="001B44BF"/>
    <w:rsid w:val="001B4C89"/>
    <w:rsid w:val="001B4CF4"/>
    <w:rsid w:val="001B5060"/>
    <w:rsid w:val="001C138E"/>
    <w:rsid w:val="001C7C68"/>
    <w:rsid w:val="001D0366"/>
    <w:rsid w:val="001D2D73"/>
    <w:rsid w:val="001D3821"/>
    <w:rsid w:val="001D4500"/>
    <w:rsid w:val="001D4FC9"/>
    <w:rsid w:val="001E1EE7"/>
    <w:rsid w:val="001E4B6E"/>
    <w:rsid w:val="001E5692"/>
    <w:rsid w:val="001E7CE7"/>
    <w:rsid w:val="001F107F"/>
    <w:rsid w:val="001F1621"/>
    <w:rsid w:val="001F31C6"/>
    <w:rsid w:val="001F3768"/>
    <w:rsid w:val="001F64AD"/>
    <w:rsid w:val="002022F8"/>
    <w:rsid w:val="00204B2A"/>
    <w:rsid w:val="00210098"/>
    <w:rsid w:val="00210346"/>
    <w:rsid w:val="002146C7"/>
    <w:rsid w:val="00215678"/>
    <w:rsid w:val="0021610C"/>
    <w:rsid w:val="00221820"/>
    <w:rsid w:val="00222DF3"/>
    <w:rsid w:val="002238AC"/>
    <w:rsid w:val="002250A2"/>
    <w:rsid w:val="00225A89"/>
    <w:rsid w:val="002262D9"/>
    <w:rsid w:val="0022753D"/>
    <w:rsid w:val="00227908"/>
    <w:rsid w:val="002309E9"/>
    <w:rsid w:val="0023282D"/>
    <w:rsid w:val="00232CAA"/>
    <w:rsid w:val="00233532"/>
    <w:rsid w:val="00235D86"/>
    <w:rsid w:val="00237DEC"/>
    <w:rsid w:val="0024271C"/>
    <w:rsid w:val="002428CF"/>
    <w:rsid w:val="00245133"/>
    <w:rsid w:val="00251A4D"/>
    <w:rsid w:val="00253763"/>
    <w:rsid w:val="00255FD8"/>
    <w:rsid w:val="002608A4"/>
    <w:rsid w:val="00261C8C"/>
    <w:rsid w:val="002630C2"/>
    <w:rsid w:val="002634E0"/>
    <w:rsid w:val="00270BF6"/>
    <w:rsid w:val="002731E5"/>
    <w:rsid w:val="00273CF9"/>
    <w:rsid w:val="00281CAD"/>
    <w:rsid w:val="00286A49"/>
    <w:rsid w:val="0028701A"/>
    <w:rsid w:val="002930C7"/>
    <w:rsid w:val="002B6D8A"/>
    <w:rsid w:val="002C01FE"/>
    <w:rsid w:val="002C1211"/>
    <w:rsid w:val="002C75AD"/>
    <w:rsid w:val="002D27C5"/>
    <w:rsid w:val="002D283D"/>
    <w:rsid w:val="002D29CF"/>
    <w:rsid w:val="002D3DEE"/>
    <w:rsid w:val="002E2FD8"/>
    <w:rsid w:val="002E486A"/>
    <w:rsid w:val="002E5B16"/>
    <w:rsid w:val="002F1598"/>
    <w:rsid w:val="002F5925"/>
    <w:rsid w:val="0030174F"/>
    <w:rsid w:val="00301929"/>
    <w:rsid w:val="00302A42"/>
    <w:rsid w:val="0030420E"/>
    <w:rsid w:val="00305BE2"/>
    <w:rsid w:val="00306A50"/>
    <w:rsid w:val="00311887"/>
    <w:rsid w:val="00313EA7"/>
    <w:rsid w:val="00313FC3"/>
    <w:rsid w:val="00314E33"/>
    <w:rsid w:val="00317567"/>
    <w:rsid w:val="00320DBA"/>
    <w:rsid w:val="00322622"/>
    <w:rsid w:val="00322AD2"/>
    <w:rsid w:val="00327320"/>
    <w:rsid w:val="00330AE6"/>
    <w:rsid w:val="00342AA0"/>
    <w:rsid w:val="00343162"/>
    <w:rsid w:val="00345BB9"/>
    <w:rsid w:val="00346DB7"/>
    <w:rsid w:val="00347EE6"/>
    <w:rsid w:val="00350B0A"/>
    <w:rsid w:val="00351772"/>
    <w:rsid w:val="003532D0"/>
    <w:rsid w:val="00361498"/>
    <w:rsid w:val="0036276D"/>
    <w:rsid w:val="00367FF2"/>
    <w:rsid w:val="00374E53"/>
    <w:rsid w:val="003752EA"/>
    <w:rsid w:val="0037748A"/>
    <w:rsid w:val="00382543"/>
    <w:rsid w:val="003A0566"/>
    <w:rsid w:val="003A4575"/>
    <w:rsid w:val="003A4656"/>
    <w:rsid w:val="003B2C86"/>
    <w:rsid w:val="003B6888"/>
    <w:rsid w:val="003C174E"/>
    <w:rsid w:val="003C2EB2"/>
    <w:rsid w:val="003C4052"/>
    <w:rsid w:val="003C4C01"/>
    <w:rsid w:val="003C6971"/>
    <w:rsid w:val="003C781A"/>
    <w:rsid w:val="003D1EA8"/>
    <w:rsid w:val="003E1273"/>
    <w:rsid w:val="003E1DA7"/>
    <w:rsid w:val="003E303A"/>
    <w:rsid w:val="003E55EC"/>
    <w:rsid w:val="003F1A1B"/>
    <w:rsid w:val="003F4ABA"/>
    <w:rsid w:val="003F5AB1"/>
    <w:rsid w:val="003F5AD7"/>
    <w:rsid w:val="003F6EE7"/>
    <w:rsid w:val="00403E32"/>
    <w:rsid w:val="00406179"/>
    <w:rsid w:val="0041425F"/>
    <w:rsid w:val="00420BE6"/>
    <w:rsid w:val="00432516"/>
    <w:rsid w:val="004330B0"/>
    <w:rsid w:val="00434398"/>
    <w:rsid w:val="004343C8"/>
    <w:rsid w:val="00435FB8"/>
    <w:rsid w:val="00443D8B"/>
    <w:rsid w:val="00444298"/>
    <w:rsid w:val="004463B6"/>
    <w:rsid w:val="0044774A"/>
    <w:rsid w:val="00450238"/>
    <w:rsid w:val="004506F7"/>
    <w:rsid w:val="00453F62"/>
    <w:rsid w:val="0045622B"/>
    <w:rsid w:val="00456F48"/>
    <w:rsid w:val="004604E5"/>
    <w:rsid w:val="004646B0"/>
    <w:rsid w:val="00465F5E"/>
    <w:rsid w:val="00466A05"/>
    <w:rsid w:val="004700AE"/>
    <w:rsid w:val="00470217"/>
    <w:rsid w:val="004707F3"/>
    <w:rsid w:val="00470AC7"/>
    <w:rsid w:val="00471989"/>
    <w:rsid w:val="00474C23"/>
    <w:rsid w:val="00476DA7"/>
    <w:rsid w:val="00477121"/>
    <w:rsid w:val="00480200"/>
    <w:rsid w:val="00483D36"/>
    <w:rsid w:val="0048564E"/>
    <w:rsid w:val="0049102F"/>
    <w:rsid w:val="004924CC"/>
    <w:rsid w:val="0049270E"/>
    <w:rsid w:val="004A273A"/>
    <w:rsid w:val="004A2A07"/>
    <w:rsid w:val="004A40B7"/>
    <w:rsid w:val="004B6928"/>
    <w:rsid w:val="004C371F"/>
    <w:rsid w:val="004C5E7C"/>
    <w:rsid w:val="004C6BBF"/>
    <w:rsid w:val="004D19ED"/>
    <w:rsid w:val="004D5B2E"/>
    <w:rsid w:val="004D6B10"/>
    <w:rsid w:val="004D79A6"/>
    <w:rsid w:val="004E3BA5"/>
    <w:rsid w:val="004E3FBF"/>
    <w:rsid w:val="004E4023"/>
    <w:rsid w:val="004E4713"/>
    <w:rsid w:val="004E5BDC"/>
    <w:rsid w:val="004F147E"/>
    <w:rsid w:val="004F33B4"/>
    <w:rsid w:val="004F3E3C"/>
    <w:rsid w:val="00500F90"/>
    <w:rsid w:val="005023ED"/>
    <w:rsid w:val="00505DAB"/>
    <w:rsid w:val="005120E9"/>
    <w:rsid w:val="00512E87"/>
    <w:rsid w:val="00513407"/>
    <w:rsid w:val="00513495"/>
    <w:rsid w:val="0051358A"/>
    <w:rsid w:val="00513E70"/>
    <w:rsid w:val="00516769"/>
    <w:rsid w:val="00517E37"/>
    <w:rsid w:val="00521812"/>
    <w:rsid w:val="00522913"/>
    <w:rsid w:val="00522B87"/>
    <w:rsid w:val="005251EE"/>
    <w:rsid w:val="00526014"/>
    <w:rsid w:val="00530497"/>
    <w:rsid w:val="0053167E"/>
    <w:rsid w:val="00533A7C"/>
    <w:rsid w:val="00534CF6"/>
    <w:rsid w:val="00535476"/>
    <w:rsid w:val="00536DEB"/>
    <w:rsid w:val="00537C99"/>
    <w:rsid w:val="0055614B"/>
    <w:rsid w:val="005569BD"/>
    <w:rsid w:val="005632FF"/>
    <w:rsid w:val="005643E4"/>
    <w:rsid w:val="00565CCA"/>
    <w:rsid w:val="0056696C"/>
    <w:rsid w:val="00566AF3"/>
    <w:rsid w:val="00570CD3"/>
    <w:rsid w:val="00571687"/>
    <w:rsid w:val="005736A3"/>
    <w:rsid w:val="005759AA"/>
    <w:rsid w:val="00580F1B"/>
    <w:rsid w:val="00581F64"/>
    <w:rsid w:val="00592201"/>
    <w:rsid w:val="00593111"/>
    <w:rsid w:val="00594728"/>
    <w:rsid w:val="005960CD"/>
    <w:rsid w:val="00596A67"/>
    <w:rsid w:val="00596F8B"/>
    <w:rsid w:val="005A5E3E"/>
    <w:rsid w:val="005A794C"/>
    <w:rsid w:val="005B1CD0"/>
    <w:rsid w:val="005B2F51"/>
    <w:rsid w:val="005B42C1"/>
    <w:rsid w:val="005B6D12"/>
    <w:rsid w:val="005B7BC7"/>
    <w:rsid w:val="005C3DBC"/>
    <w:rsid w:val="005C42FF"/>
    <w:rsid w:val="005D0370"/>
    <w:rsid w:val="005D0F62"/>
    <w:rsid w:val="005D41DF"/>
    <w:rsid w:val="005D4578"/>
    <w:rsid w:val="005D58C9"/>
    <w:rsid w:val="005D641F"/>
    <w:rsid w:val="005E0D14"/>
    <w:rsid w:val="005E2C2D"/>
    <w:rsid w:val="005E34D1"/>
    <w:rsid w:val="005E4B13"/>
    <w:rsid w:val="005E535B"/>
    <w:rsid w:val="005F1674"/>
    <w:rsid w:val="005F3462"/>
    <w:rsid w:val="005F4448"/>
    <w:rsid w:val="00606B3B"/>
    <w:rsid w:val="00607215"/>
    <w:rsid w:val="00607E74"/>
    <w:rsid w:val="006103E7"/>
    <w:rsid w:val="006117B0"/>
    <w:rsid w:val="006137C9"/>
    <w:rsid w:val="00613901"/>
    <w:rsid w:val="006159C4"/>
    <w:rsid w:val="0061649B"/>
    <w:rsid w:val="0062022B"/>
    <w:rsid w:val="006205CF"/>
    <w:rsid w:val="00620B04"/>
    <w:rsid w:val="00622A8C"/>
    <w:rsid w:val="00630142"/>
    <w:rsid w:val="0063448A"/>
    <w:rsid w:val="00635F56"/>
    <w:rsid w:val="0064123C"/>
    <w:rsid w:val="006412CA"/>
    <w:rsid w:val="0064176C"/>
    <w:rsid w:val="00644632"/>
    <w:rsid w:val="00650D4C"/>
    <w:rsid w:val="00651C00"/>
    <w:rsid w:val="0065303A"/>
    <w:rsid w:val="00655646"/>
    <w:rsid w:val="00660195"/>
    <w:rsid w:val="006641A6"/>
    <w:rsid w:val="0066783B"/>
    <w:rsid w:val="00675D1D"/>
    <w:rsid w:val="00675FD4"/>
    <w:rsid w:val="0068014E"/>
    <w:rsid w:val="00685431"/>
    <w:rsid w:val="00686EBB"/>
    <w:rsid w:val="00691438"/>
    <w:rsid w:val="00694829"/>
    <w:rsid w:val="006964EE"/>
    <w:rsid w:val="00696922"/>
    <w:rsid w:val="006A234A"/>
    <w:rsid w:val="006A3D18"/>
    <w:rsid w:val="006A66F1"/>
    <w:rsid w:val="006B004B"/>
    <w:rsid w:val="006B321A"/>
    <w:rsid w:val="006B3A86"/>
    <w:rsid w:val="006B759D"/>
    <w:rsid w:val="006C124D"/>
    <w:rsid w:val="006C4801"/>
    <w:rsid w:val="006C4FD5"/>
    <w:rsid w:val="006C7009"/>
    <w:rsid w:val="006C74A4"/>
    <w:rsid w:val="006D44CA"/>
    <w:rsid w:val="006D48F5"/>
    <w:rsid w:val="006E251E"/>
    <w:rsid w:val="006E2A03"/>
    <w:rsid w:val="006E3892"/>
    <w:rsid w:val="006E4246"/>
    <w:rsid w:val="006E42AA"/>
    <w:rsid w:val="006E4D5F"/>
    <w:rsid w:val="006E73DA"/>
    <w:rsid w:val="006F0DF6"/>
    <w:rsid w:val="006F2BA3"/>
    <w:rsid w:val="006F32B4"/>
    <w:rsid w:val="006F3C9C"/>
    <w:rsid w:val="00700C59"/>
    <w:rsid w:val="007015BE"/>
    <w:rsid w:val="00704D5C"/>
    <w:rsid w:val="00710A2E"/>
    <w:rsid w:val="007113A1"/>
    <w:rsid w:val="0071266D"/>
    <w:rsid w:val="00712F06"/>
    <w:rsid w:val="00713387"/>
    <w:rsid w:val="00714CB2"/>
    <w:rsid w:val="007228AE"/>
    <w:rsid w:val="0072386D"/>
    <w:rsid w:val="00723976"/>
    <w:rsid w:val="00724967"/>
    <w:rsid w:val="00725E29"/>
    <w:rsid w:val="00730343"/>
    <w:rsid w:val="0073049F"/>
    <w:rsid w:val="007365CB"/>
    <w:rsid w:val="007400B9"/>
    <w:rsid w:val="007437B4"/>
    <w:rsid w:val="0074461C"/>
    <w:rsid w:val="007452AA"/>
    <w:rsid w:val="00745D08"/>
    <w:rsid w:val="007503E9"/>
    <w:rsid w:val="00757D6E"/>
    <w:rsid w:val="00761E62"/>
    <w:rsid w:val="00762DE8"/>
    <w:rsid w:val="007643B9"/>
    <w:rsid w:val="00766F79"/>
    <w:rsid w:val="00771398"/>
    <w:rsid w:val="00772BE0"/>
    <w:rsid w:val="007742DE"/>
    <w:rsid w:val="007914E6"/>
    <w:rsid w:val="00793AF5"/>
    <w:rsid w:val="00794CFB"/>
    <w:rsid w:val="007A1373"/>
    <w:rsid w:val="007A2A72"/>
    <w:rsid w:val="007A3CB1"/>
    <w:rsid w:val="007A61EE"/>
    <w:rsid w:val="007B6C8B"/>
    <w:rsid w:val="007C17DC"/>
    <w:rsid w:val="007C602B"/>
    <w:rsid w:val="007C6A64"/>
    <w:rsid w:val="007D68FF"/>
    <w:rsid w:val="007E055D"/>
    <w:rsid w:val="007E273B"/>
    <w:rsid w:val="007E2946"/>
    <w:rsid w:val="007E2E72"/>
    <w:rsid w:val="007E4FA0"/>
    <w:rsid w:val="007E5F7A"/>
    <w:rsid w:val="007F0598"/>
    <w:rsid w:val="007F12B5"/>
    <w:rsid w:val="007F1D4D"/>
    <w:rsid w:val="007F4711"/>
    <w:rsid w:val="007F5AE1"/>
    <w:rsid w:val="00801765"/>
    <w:rsid w:val="00802629"/>
    <w:rsid w:val="008051BE"/>
    <w:rsid w:val="00806D09"/>
    <w:rsid w:val="00810F30"/>
    <w:rsid w:val="0081176D"/>
    <w:rsid w:val="00812F59"/>
    <w:rsid w:val="0081598A"/>
    <w:rsid w:val="00816106"/>
    <w:rsid w:val="00831C83"/>
    <w:rsid w:val="00833908"/>
    <w:rsid w:val="00835919"/>
    <w:rsid w:val="00841DFC"/>
    <w:rsid w:val="0084700F"/>
    <w:rsid w:val="00847EA1"/>
    <w:rsid w:val="00852263"/>
    <w:rsid w:val="00853DC5"/>
    <w:rsid w:val="00855C56"/>
    <w:rsid w:val="00860681"/>
    <w:rsid w:val="00863655"/>
    <w:rsid w:val="00864F5D"/>
    <w:rsid w:val="00864FE6"/>
    <w:rsid w:val="00865453"/>
    <w:rsid w:val="0086732C"/>
    <w:rsid w:val="00880486"/>
    <w:rsid w:val="00881469"/>
    <w:rsid w:val="008824F4"/>
    <w:rsid w:val="00892C28"/>
    <w:rsid w:val="008971FE"/>
    <w:rsid w:val="008A12A2"/>
    <w:rsid w:val="008A53BE"/>
    <w:rsid w:val="008A5AAA"/>
    <w:rsid w:val="008A728E"/>
    <w:rsid w:val="008A74CF"/>
    <w:rsid w:val="008B03A4"/>
    <w:rsid w:val="008B12B1"/>
    <w:rsid w:val="008B2E04"/>
    <w:rsid w:val="008B4642"/>
    <w:rsid w:val="008B4A47"/>
    <w:rsid w:val="008B5A06"/>
    <w:rsid w:val="008B7E81"/>
    <w:rsid w:val="008C168D"/>
    <w:rsid w:val="008C3A75"/>
    <w:rsid w:val="008C6725"/>
    <w:rsid w:val="008D1DD2"/>
    <w:rsid w:val="008D7A18"/>
    <w:rsid w:val="008D7A50"/>
    <w:rsid w:val="008E1DA3"/>
    <w:rsid w:val="008E2FD0"/>
    <w:rsid w:val="008E6235"/>
    <w:rsid w:val="008E6714"/>
    <w:rsid w:val="008E7090"/>
    <w:rsid w:val="009009C2"/>
    <w:rsid w:val="00900D7F"/>
    <w:rsid w:val="00902CE5"/>
    <w:rsid w:val="0091092D"/>
    <w:rsid w:val="0091110B"/>
    <w:rsid w:val="00911C7F"/>
    <w:rsid w:val="00915D9C"/>
    <w:rsid w:val="009234B1"/>
    <w:rsid w:val="00926FD4"/>
    <w:rsid w:val="0093168D"/>
    <w:rsid w:val="00931933"/>
    <w:rsid w:val="009319C4"/>
    <w:rsid w:val="009321A3"/>
    <w:rsid w:val="00934076"/>
    <w:rsid w:val="009345B6"/>
    <w:rsid w:val="009375E4"/>
    <w:rsid w:val="00944F31"/>
    <w:rsid w:val="009461A8"/>
    <w:rsid w:val="00950C38"/>
    <w:rsid w:val="00951626"/>
    <w:rsid w:val="0095259A"/>
    <w:rsid w:val="0095477A"/>
    <w:rsid w:val="00960A58"/>
    <w:rsid w:val="009619C9"/>
    <w:rsid w:val="00966365"/>
    <w:rsid w:val="009668E7"/>
    <w:rsid w:val="00976EB6"/>
    <w:rsid w:val="00982022"/>
    <w:rsid w:val="00982E95"/>
    <w:rsid w:val="00985990"/>
    <w:rsid w:val="009863F7"/>
    <w:rsid w:val="00987425"/>
    <w:rsid w:val="00992086"/>
    <w:rsid w:val="009924E4"/>
    <w:rsid w:val="00994ADB"/>
    <w:rsid w:val="00995266"/>
    <w:rsid w:val="00996580"/>
    <w:rsid w:val="00997E1D"/>
    <w:rsid w:val="009A2BFE"/>
    <w:rsid w:val="009A3C1D"/>
    <w:rsid w:val="009A40FC"/>
    <w:rsid w:val="009A4382"/>
    <w:rsid w:val="009B07F0"/>
    <w:rsid w:val="009B163D"/>
    <w:rsid w:val="009B7A5D"/>
    <w:rsid w:val="009C0111"/>
    <w:rsid w:val="009C1020"/>
    <w:rsid w:val="009C167A"/>
    <w:rsid w:val="009C1A0B"/>
    <w:rsid w:val="009C2C10"/>
    <w:rsid w:val="009C2CF7"/>
    <w:rsid w:val="009C38A0"/>
    <w:rsid w:val="009C56B9"/>
    <w:rsid w:val="009C7018"/>
    <w:rsid w:val="009D1BB6"/>
    <w:rsid w:val="009D4981"/>
    <w:rsid w:val="009E0743"/>
    <w:rsid w:val="009E18F7"/>
    <w:rsid w:val="009E4CD7"/>
    <w:rsid w:val="009F0FE0"/>
    <w:rsid w:val="009F212B"/>
    <w:rsid w:val="009F29B1"/>
    <w:rsid w:val="009F7358"/>
    <w:rsid w:val="009F7F68"/>
    <w:rsid w:val="00A0033A"/>
    <w:rsid w:val="00A05B84"/>
    <w:rsid w:val="00A13569"/>
    <w:rsid w:val="00A164DC"/>
    <w:rsid w:val="00A17A3F"/>
    <w:rsid w:val="00A20824"/>
    <w:rsid w:val="00A22DD9"/>
    <w:rsid w:val="00A233CF"/>
    <w:rsid w:val="00A259CF"/>
    <w:rsid w:val="00A314A6"/>
    <w:rsid w:val="00A35EFE"/>
    <w:rsid w:val="00A37A6B"/>
    <w:rsid w:val="00A40B4C"/>
    <w:rsid w:val="00A4549B"/>
    <w:rsid w:val="00A46908"/>
    <w:rsid w:val="00A54C0C"/>
    <w:rsid w:val="00A55659"/>
    <w:rsid w:val="00A5595C"/>
    <w:rsid w:val="00A55B87"/>
    <w:rsid w:val="00A60B6F"/>
    <w:rsid w:val="00A628B7"/>
    <w:rsid w:val="00A6299B"/>
    <w:rsid w:val="00A635FA"/>
    <w:rsid w:val="00A747ED"/>
    <w:rsid w:val="00A8034D"/>
    <w:rsid w:val="00A80DD9"/>
    <w:rsid w:val="00A80DF7"/>
    <w:rsid w:val="00A80E78"/>
    <w:rsid w:val="00A81289"/>
    <w:rsid w:val="00A81B46"/>
    <w:rsid w:val="00A830EC"/>
    <w:rsid w:val="00A8356D"/>
    <w:rsid w:val="00A85F5A"/>
    <w:rsid w:val="00A86E64"/>
    <w:rsid w:val="00A9096A"/>
    <w:rsid w:val="00A91465"/>
    <w:rsid w:val="00A94ED4"/>
    <w:rsid w:val="00A967F0"/>
    <w:rsid w:val="00AA1B71"/>
    <w:rsid w:val="00AA43F6"/>
    <w:rsid w:val="00AA6E95"/>
    <w:rsid w:val="00AA74F7"/>
    <w:rsid w:val="00AB2B06"/>
    <w:rsid w:val="00AB3BE0"/>
    <w:rsid w:val="00AC28B4"/>
    <w:rsid w:val="00AC326B"/>
    <w:rsid w:val="00AC780E"/>
    <w:rsid w:val="00AD5DC2"/>
    <w:rsid w:val="00AE3873"/>
    <w:rsid w:val="00AE5738"/>
    <w:rsid w:val="00AE5D3D"/>
    <w:rsid w:val="00AE7E4D"/>
    <w:rsid w:val="00AF5A39"/>
    <w:rsid w:val="00AF6D16"/>
    <w:rsid w:val="00AF7497"/>
    <w:rsid w:val="00AF74DD"/>
    <w:rsid w:val="00AF75F5"/>
    <w:rsid w:val="00B01D21"/>
    <w:rsid w:val="00B03097"/>
    <w:rsid w:val="00B06645"/>
    <w:rsid w:val="00B11044"/>
    <w:rsid w:val="00B11772"/>
    <w:rsid w:val="00B14C1C"/>
    <w:rsid w:val="00B158AF"/>
    <w:rsid w:val="00B16A93"/>
    <w:rsid w:val="00B2184E"/>
    <w:rsid w:val="00B2667F"/>
    <w:rsid w:val="00B27932"/>
    <w:rsid w:val="00B31B5A"/>
    <w:rsid w:val="00B35B71"/>
    <w:rsid w:val="00B37583"/>
    <w:rsid w:val="00B405D5"/>
    <w:rsid w:val="00B408EA"/>
    <w:rsid w:val="00B45186"/>
    <w:rsid w:val="00B53C28"/>
    <w:rsid w:val="00B54A99"/>
    <w:rsid w:val="00B557B6"/>
    <w:rsid w:val="00B5743A"/>
    <w:rsid w:val="00B57DD4"/>
    <w:rsid w:val="00B60575"/>
    <w:rsid w:val="00B65E43"/>
    <w:rsid w:val="00B66165"/>
    <w:rsid w:val="00B73577"/>
    <w:rsid w:val="00B7746F"/>
    <w:rsid w:val="00B80965"/>
    <w:rsid w:val="00B819A2"/>
    <w:rsid w:val="00B8537F"/>
    <w:rsid w:val="00B869F5"/>
    <w:rsid w:val="00B872C1"/>
    <w:rsid w:val="00B91839"/>
    <w:rsid w:val="00B968BD"/>
    <w:rsid w:val="00BA48A0"/>
    <w:rsid w:val="00BA695D"/>
    <w:rsid w:val="00BB1773"/>
    <w:rsid w:val="00BB1CFE"/>
    <w:rsid w:val="00BC0130"/>
    <w:rsid w:val="00BC0A06"/>
    <w:rsid w:val="00BC7840"/>
    <w:rsid w:val="00BD363A"/>
    <w:rsid w:val="00BE0039"/>
    <w:rsid w:val="00BE0DA6"/>
    <w:rsid w:val="00BE1663"/>
    <w:rsid w:val="00BE226F"/>
    <w:rsid w:val="00BE6643"/>
    <w:rsid w:val="00BF1B7E"/>
    <w:rsid w:val="00BF32A1"/>
    <w:rsid w:val="00BF428F"/>
    <w:rsid w:val="00BF4B7D"/>
    <w:rsid w:val="00BF6076"/>
    <w:rsid w:val="00BF6D4B"/>
    <w:rsid w:val="00C044C4"/>
    <w:rsid w:val="00C04FE3"/>
    <w:rsid w:val="00C05D51"/>
    <w:rsid w:val="00C073B1"/>
    <w:rsid w:val="00C11C72"/>
    <w:rsid w:val="00C15535"/>
    <w:rsid w:val="00C15C52"/>
    <w:rsid w:val="00C21F1A"/>
    <w:rsid w:val="00C2739E"/>
    <w:rsid w:val="00C319AD"/>
    <w:rsid w:val="00C3350C"/>
    <w:rsid w:val="00C34F4D"/>
    <w:rsid w:val="00C368B2"/>
    <w:rsid w:val="00C371BC"/>
    <w:rsid w:val="00C3744B"/>
    <w:rsid w:val="00C37E28"/>
    <w:rsid w:val="00C43CCE"/>
    <w:rsid w:val="00C50965"/>
    <w:rsid w:val="00C51E13"/>
    <w:rsid w:val="00C55F64"/>
    <w:rsid w:val="00C6322D"/>
    <w:rsid w:val="00C643BF"/>
    <w:rsid w:val="00C65FA2"/>
    <w:rsid w:val="00C66071"/>
    <w:rsid w:val="00C665C3"/>
    <w:rsid w:val="00C7411F"/>
    <w:rsid w:val="00C74B80"/>
    <w:rsid w:val="00C75B62"/>
    <w:rsid w:val="00C76AE2"/>
    <w:rsid w:val="00C8036F"/>
    <w:rsid w:val="00C83A0D"/>
    <w:rsid w:val="00C841F5"/>
    <w:rsid w:val="00C870A0"/>
    <w:rsid w:val="00C90B71"/>
    <w:rsid w:val="00C96B22"/>
    <w:rsid w:val="00C96D19"/>
    <w:rsid w:val="00CA489F"/>
    <w:rsid w:val="00CA49C8"/>
    <w:rsid w:val="00CA6E65"/>
    <w:rsid w:val="00CA707B"/>
    <w:rsid w:val="00CA78E5"/>
    <w:rsid w:val="00CA7EEA"/>
    <w:rsid w:val="00CB09A8"/>
    <w:rsid w:val="00CB0E36"/>
    <w:rsid w:val="00CB2E78"/>
    <w:rsid w:val="00CB380E"/>
    <w:rsid w:val="00CB3928"/>
    <w:rsid w:val="00CB44AE"/>
    <w:rsid w:val="00CC2D60"/>
    <w:rsid w:val="00CD2613"/>
    <w:rsid w:val="00CD5124"/>
    <w:rsid w:val="00CD7C9F"/>
    <w:rsid w:val="00CE12AE"/>
    <w:rsid w:val="00CE27D7"/>
    <w:rsid w:val="00CE7098"/>
    <w:rsid w:val="00CF185D"/>
    <w:rsid w:val="00CF26B8"/>
    <w:rsid w:val="00CF7C68"/>
    <w:rsid w:val="00D02A5F"/>
    <w:rsid w:val="00D04959"/>
    <w:rsid w:val="00D05150"/>
    <w:rsid w:val="00D10E56"/>
    <w:rsid w:val="00D123F6"/>
    <w:rsid w:val="00D15F17"/>
    <w:rsid w:val="00D223D4"/>
    <w:rsid w:val="00D22927"/>
    <w:rsid w:val="00D25C4E"/>
    <w:rsid w:val="00D27F5E"/>
    <w:rsid w:val="00D32140"/>
    <w:rsid w:val="00D3313C"/>
    <w:rsid w:val="00D34370"/>
    <w:rsid w:val="00D355CB"/>
    <w:rsid w:val="00D47996"/>
    <w:rsid w:val="00D51C43"/>
    <w:rsid w:val="00D54820"/>
    <w:rsid w:val="00D565EB"/>
    <w:rsid w:val="00D617EA"/>
    <w:rsid w:val="00D61B9D"/>
    <w:rsid w:val="00D645C0"/>
    <w:rsid w:val="00D65DD5"/>
    <w:rsid w:val="00D67616"/>
    <w:rsid w:val="00D7056C"/>
    <w:rsid w:val="00D75A7B"/>
    <w:rsid w:val="00D82AF2"/>
    <w:rsid w:val="00D83503"/>
    <w:rsid w:val="00D85E2D"/>
    <w:rsid w:val="00D873D9"/>
    <w:rsid w:val="00D87743"/>
    <w:rsid w:val="00D9308B"/>
    <w:rsid w:val="00D9383B"/>
    <w:rsid w:val="00D95937"/>
    <w:rsid w:val="00DA02D0"/>
    <w:rsid w:val="00DA0CA0"/>
    <w:rsid w:val="00DB0806"/>
    <w:rsid w:val="00DB2AA1"/>
    <w:rsid w:val="00DB78F8"/>
    <w:rsid w:val="00DC319F"/>
    <w:rsid w:val="00DD06D1"/>
    <w:rsid w:val="00DD19B3"/>
    <w:rsid w:val="00DE0335"/>
    <w:rsid w:val="00DE1D66"/>
    <w:rsid w:val="00DE70FE"/>
    <w:rsid w:val="00DF0AD8"/>
    <w:rsid w:val="00DF7728"/>
    <w:rsid w:val="00DF77B6"/>
    <w:rsid w:val="00E00FE1"/>
    <w:rsid w:val="00E01C37"/>
    <w:rsid w:val="00E02359"/>
    <w:rsid w:val="00E06A54"/>
    <w:rsid w:val="00E14D6D"/>
    <w:rsid w:val="00E24997"/>
    <w:rsid w:val="00E257F3"/>
    <w:rsid w:val="00E25C40"/>
    <w:rsid w:val="00E25FF7"/>
    <w:rsid w:val="00E32B9F"/>
    <w:rsid w:val="00E33D8E"/>
    <w:rsid w:val="00E37436"/>
    <w:rsid w:val="00E40457"/>
    <w:rsid w:val="00E410D3"/>
    <w:rsid w:val="00E43960"/>
    <w:rsid w:val="00E549CF"/>
    <w:rsid w:val="00E54D41"/>
    <w:rsid w:val="00E56C9A"/>
    <w:rsid w:val="00E628AC"/>
    <w:rsid w:val="00E63F4F"/>
    <w:rsid w:val="00E65CE6"/>
    <w:rsid w:val="00E66588"/>
    <w:rsid w:val="00E66DEB"/>
    <w:rsid w:val="00E77A86"/>
    <w:rsid w:val="00E80D8C"/>
    <w:rsid w:val="00E82BC4"/>
    <w:rsid w:val="00E82D71"/>
    <w:rsid w:val="00E84F56"/>
    <w:rsid w:val="00E85FEB"/>
    <w:rsid w:val="00E87049"/>
    <w:rsid w:val="00E90EAE"/>
    <w:rsid w:val="00E94239"/>
    <w:rsid w:val="00E96E7E"/>
    <w:rsid w:val="00EA0C69"/>
    <w:rsid w:val="00EA5CFA"/>
    <w:rsid w:val="00EA6583"/>
    <w:rsid w:val="00EA7110"/>
    <w:rsid w:val="00EB076D"/>
    <w:rsid w:val="00EB07F4"/>
    <w:rsid w:val="00EB0ACF"/>
    <w:rsid w:val="00EB0B13"/>
    <w:rsid w:val="00EB248C"/>
    <w:rsid w:val="00EB4D06"/>
    <w:rsid w:val="00EB5A7F"/>
    <w:rsid w:val="00ED3C2F"/>
    <w:rsid w:val="00ED5668"/>
    <w:rsid w:val="00ED5CDA"/>
    <w:rsid w:val="00EE0BB4"/>
    <w:rsid w:val="00EF0202"/>
    <w:rsid w:val="00EF0331"/>
    <w:rsid w:val="00EF1D59"/>
    <w:rsid w:val="00EF3109"/>
    <w:rsid w:val="00EF58DB"/>
    <w:rsid w:val="00EF75C3"/>
    <w:rsid w:val="00F01B96"/>
    <w:rsid w:val="00F04A74"/>
    <w:rsid w:val="00F05B9F"/>
    <w:rsid w:val="00F1084C"/>
    <w:rsid w:val="00F1309F"/>
    <w:rsid w:val="00F278D0"/>
    <w:rsid w:val="00F34AA7"/>
    <w:rsid w:val="00F62464"/>
    <w:rsid w:val="00F63BC7"/>
    <w:rsid w:val="00F64A00"/>
    <w:rsid w:val="00F70BAC"/>
    <w:rsid w:val="00F73A5E"/>
    <w:rsid w:val="00F8154D"/>
    <w:rsid w:val="00F8296D"/>
    <w:rsid w:val="00F85CD8"/>
    <w:rsid w:val="00F86636"/>
    <w:rsid w:val="00F869EC"/>
    <w:rsid w:val="00F90677"/>
    <w:rsid w:val="00F9429C"/>
    <w:rsid w:val="00FA3479"/>
    <w:rsid w:val="00FB103C"/>
    <w:rsid w:val="00FB30EC"/>
    <w:rsid w:val="00FB32F9"/>
    <w:rsid w:val="00FB3F28"/>
    <w:rsid w:val="00FB433A"/>
    <w:rsid w:val="00FC0C61"/>
    <w:rsid w:val="00FC2EE8"/>
    <w:rsid w:val="00FD13E8"/>
    <w:rsid w:val="00FD2CA8"/>
    <w:rsid w:val="00FD4BB7"/>
    <w:rsid w:val="00FD74AA"/>
    <w:rsid w:val="00FE3989"/>
    <w:rsid w:val="00FE5173"/>
    <w:rsid w:val="00FF2E8E"/>
    <w:rsid w:val="00FF3966"/>
    <w:rsid w:val="00FF48E7"/>
    <w:rsid w:val="14F96E2E"/>
    <w:rsid w:val="2EEE6514"/>
    <w:rsid w:val="3B302B06"/>
    <w:rsid w:val="40936603"/>
    <w:rsid w:val="64A56F43"/>
    <w:rsid w:val="69D33AC3"/>
    <w:rsid w:val="6D557F86"/>
    <w:rsid w:val="725678DE"/>
    <w:rsid w:val="7E5811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1" w:uiPriority="0"/>
    <w:lsdException w:name="HTML Bottom of Form" w:locked="1" w:uiPriority="0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uiPriority="0"/>
    <w:lsdException w:name="annotation subject" w:semiHidden="1" w:unhideWhenUsed="1"/>
    <w:lsdException w:name="No List" w:locked="1" w:uiPriority="0"/>
    <w:lsdException w:name="Outline List 1" w:locked="1" w:uiPriority="0"/>
    <w:lsdException w:name="Outline List 2" w:locked="1" w:uiPriority="0"/>
    <w:lsdException w:name="Outline List 3" w:locked="1" w:uiPriority="0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E0BB4"/>
    <w:pPr>
      <w:widowControl w:val="0"/>
      <w:jc w:val="both"/>
    </w:pPr>
    <w:rPr>
      <w:rFonts w:ascii="Calibri" w:hAnsi="Calibri" w:cs="Calibri"/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EE0BB4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E0BB4"/>
    <w:rPr>
      <w:sz w:val="18"/>
      <w:szCs w:val="18"/>
    </w:rPr>
  </w:style>
  <w:style w:type="paragraph" w:styleId="Footer">
    <w:name w:val="footer"/>
    <w:basedOn w:val="Normal"/>
    <w:link w:val="FooterChar"/>
    <w:uiPriority w:val="99"/>
    <w:rsid w:val="00EE0BB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locked/>
    <w:rsid w:val="00EE0BB4"/>
    <w:rPr>
      <w:sz w:val="18"/>
      <w:szCs w:val="18"/>
    </w:rPr>
  </w:style>
  <w:style w:type="paragraph" w:styleId="Header">
    <w:name w:val="header"/>
    <w:basedOn w:val="Normal"/>
    <w:link w:val="HeaderChar"/>
    <w:uiPriority w:val="99"/>
    <w:rsid w:val="00EE0BB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0BB4"/>
    <w:rPr>
      <w:sz w:val="18"/>
      <w:szCs w:val="18"/>
    </w:rPr>
  </w:style>
  <w:style w:type="paragraph" w:customStyle="1" w:styleId="CharChar5CharChar">
    <w:name w:val="Char Char5 Char Char"/>
    <w:basedOn w:val="Normal"/>
    <w:uiPriority w:val="99"/>
    <w:rsid w:val="00EE0BB4"/>
    <w:rPr>
      <w:rFonts w:ascii="宋体" w:hAnsi="宋体" w:cs="宋体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39</Words>
  <Characters>223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关于印发《青岛市学前教育“小学化”专项治理工作方案》的通知</dc:title>
  <dc:subject/>
  <dc:creator>Administrator</dc:creator>
  <cp:keywords/>
  <dc:description/>
  <cp:lastModifiedBy>user</cp:lastModifiedBy>
  <cp:revision>3</cp:revision>
  <cp:lastPrinted>2018-08-28T06:03:00Z</cp:lastPrinted>
  <dcterms:created xsi:type="dcterms:W3CDTF">2018-08-09T05:51:00Z</dcterms:created>
  <dcterms:modified xsi:type="dcterms:W3CDTF">2018-09-13T01:26:00Z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2052-9.1.0.5432</vt:lpwstr>
  </property>
</Properties>
</file>